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HAnsi" w:hAnsiTheme="minorHAnsi" w:cstheme="majorBidi"/>
          <w:b/>
          <w:color w:val="003865" w:themeColor="accent1"/>
          <w:sz w:val="32"/>
          <w:szCs w:val="32"/>
        </w:rPr>
        <w:id w:val="10729564"/>
        <w:docPartObj>
          <w:docPartGallery w:val="Cover Pages"/>
          <w:docPartUnique/>
        </w:docPartObj>
      </w:sdtPr>
      <w:sdtEndPr>
        <w:rPr>
          <w:rFonts w:ascii="Calibri" w:eastAsia="Times New Roman" w:hAnsi="Calibri" w:cs="Times New Roman"/>
          <w:b w:val="0"/>
          <w:color w:val="auto"/>
          <w:sz w:val="22"/>
          <w:szCs w:val="22"/>
        </w:rPr>
      </w:sdtEndPr>
      <w:sdtContent>
        <w:p w:rsidR="00841D91" w:rsidRDefault="00841D91" w:rsidP="00584EBD">
          <w:pPr>
            <w:rPr>
              <w:rFonts w:eastAsiaTheme="minorHAnsi"/>
            </w:rPr>
          </w:pPr>
          <w:r>
            <w:rPr>
              <w:noProof/>
              <w:lang w:bidi="ar-SA"/>
            </w:rPr>
            <w:drawing>
              <wp:inline distT="0" distB="0" distL="0" distR="0" wp14:anchorId="4F9F30DC" wp14:editId="29225372">
                <wp:extent cx="2743200" cy="634744"/>
                <wp:effectExtent l="0" t="0" r="0" b="0"/>
                <wp:docPr id="3" name="Picture 3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4D10BF" w:rsidRDefault="00132884" w:rsidP="00132884">
          <w:pPr>
            <w:pStyle w:val="Heading1"/>
            <w:jc w:val="center"/>
          </w:pPr>
          <w:r>
            <w:t>Labor and Workforce Committee Kick-Off Meeting</w:t>
          </w:r>
        </w:p>
        <w:p w:rsidR="00132884" w:rsidRDefault="00132884" w:rsidP="00132884">
          <w:pPr>
            <w:tabs>
              <w:tab w:val="right" w:pos="10080"/>
            </w:tabs>
            <w:jc w:val="center"/>
            <w:rPr>
              <w:rFonts w:cs="Calibri"/>
              <w:color w:val="0066CC"/>
              <w:sz w:val="28"/>
              <w:szCs w:val="28"/>
              <w:u w:val="single"/>
            </w:rPr>
          </w:pPr>
          <w:r>
            <w:t xml:space="preserve">June 26, 2020 </w:t>
          </w:r>
          <w:bookmarkStart w:id="0" w:name="OutSharedNoteBorder"/>
          <w:bookmarkStart w:id="1" w:name="OutSharedNoteLink"/>
          <w:bookmarkEnd w:id="0"/>
          <w:bookmarkEnd w:id="1"/>
          <w:r w:rsidR="0043092D">
            <w:t>Meeting Summary</w:t>
          </w:r>
        </w:p>
        <w:p w:rsidR="00132884" w:rsidRDefault="0043092D" w:rsidP="0043092D">
          <w:pPr>
            <w:spacing w:line="240" w:lineRule="auto"/>
            <w:contextualSpacing/>
          </w:pPr>
          <w:r>
            <w:t xml:space="preserve">Attendees: Michael Gorman, </w:t>
          </w:r>
          <w:r w:rsidR="0007324A">
            <w:t xml:space="preserve">Split Rock Partners; </w:t>
          </w:r>
          <w:r>
            <w:t xml:space="preserve">Chris Hadfield, </w:t>
          </w:r>
          <w:r w:rsidR="0007324A">
            <w:t xml:space="preserve">MnSCU Technology Center of Excellence; </w:t>
          </w:r>
          <w:r>
            <w:t xml:space="preserve">Tammy Meehan Russell, </w:t>
          </w:r>
          <w:r w:rsidR="0007324A">
            <w:t xml:space="preserve">The Plum Catalyst; </w:t>
          </w:r>
          <w:r>
            <w:t xml:space="preserve">Keith Mensah, </w:t>
          </w:r>
          <w:r w:rsidR="0007324A">
            <w:t xml:space="preserve">MnDOT CAV-X; </w:t>
          </w:r>
          <w:r>
            <w:t>Kristin White</w:t>
          </w:r>
          <w:r w:rsidR="0007324A">
            <w:t>, MnDOT CAV-X</w:t>
          </w:r>
        </w:p>
        <w:p w:rsidR="0043092D" w:rsidRDefault="0043092D" w:rsidP="0043092D">
          <w:pPr>
            <w:spacing w:line="240" w:lineRule="auto"/>
            <w:contextualSpacing/>
          </w:pPr>
          <w:r>
            <w:t>Regrets: Amber Bac</w:t>
          </w:r>
          <w:r w:rsidR="00C07389">
            <w:t>kha</w:t>
          </w:r>
          <w:r>
            <w:t xml:space="preserve">us, </w:t>
          </w:r>
          <w:r w:rsidR="0007324A">
            <w:t xml:space="preserve">Auto Dealers Association; </w:t>
          </w:r>
          <w:r>
            <w:t xml:space="preserve">Ed Reynoso, </w:t>
          </w:r>
          <w:r w:rsidR="0007324A">
            <w:t xml:space="preserve">Teamsters; </w:t>
          </w:r>
          <w:r>
            <w:t>Patrick Weldon</w:t>
          </w:r>
          <w:r w:rsidR="0007324A">
            <w:t xml:space="preserve">, Polaris </w:t>
          </w:r>
        </w:p>
        <w:p w:rsidR="00132884" w:rsidRPr="0043092D" w:rsidRDefault="00132884" w:rsidP="00132884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 w:rsidRPr="0043092D">
            <w:rPr>
              <w:b/>
            </w:rPr>
            <w:t>Welcome and introductions</w:t>
          </w:r>
          <w:r>
            <w:t xml:space="preserve"> </w:t>
          </w:r>
          <w:r w:rsidR="0043092D">
            <w:t xml:space="preserve">- </w:t>
          </w:r>
          <w:r w:rsidR="0043092D">
            <w:rPr>
              <w:i/>
            </w:rPr>
            <w:t>Why do you want to be involved in this committee?</w:t>
          </w:r>
        </w:p>
        <w:p w:rsidR="0043092D" w:rsidRDefault="0043092D" w:rsidP="0043092D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 w:rsidRPr="0043092D">
            <w:rPr>
              <w:b/>
            </w:rPr>
            <w:t>Safety</w:t>
          </w:r>
          <w:r>
            <w:t xml:space="preserve"> – Need to partner to train workforce, technicians, engineers need to learn how to safely work on automated vehicles and technologies</w:t>
          </w:r>
        </w:p>
        <w:p w:rsidR="0043092D" w:rsidRDefault="0043092D" w:rsidP="0043092D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 w:rsidRPr="0043092D">
            <w:rPr>
              <w:b/>
            </w:rPr>
            <w:t>Job creation</w:t>
          </w:r>
          <w:r>
            <w:t xml:space="preserve"> - Need to be intentional about jobs that will be created by technology and understanding which jobs may be displaced. Emerging markets and tech community</w:t>
          </w:r>
        </w:p>
        <w:p w:rsidR="0043092D" w:rsidRDefault="0043092D" w:rsidP="0043092D">
          <w:pPr>
            <w:pStyle w:val="ListParagraph"/>
            <w:numPr>
              <w:ilvl w:val="1"/>
              <w:numId w:val="28"/>
            </w:numPr>
            <w:spacing w:before="0" w:after="0" w:line="240" w:lineRule="auto"/>
            <w:contextualSpacing w:val="0"/>
          </w:pPr>
          <w:r w:rsidRPr="0007324A">
            <w:rPr>
              <w:b/>
            </w:rPr>
            <w:t>Gig economy project</w:t>
          </w:r>
          <w:r>
            <w:t xml:space="preserve"> to put Minnesota on the map and build partnerships</w:t>
          </w:r>
        </w:p>
        <w:p w:rsidR="00132884" w:rsidRDefault="00132884" w:rsidP="00132884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/>
            <w:contextualSpacing w:val="0"/>
          </w:pPr>
        </w:p>
        <w:p w:rsidR="00132884" w:rsidRPr="0043092D" w:rsidRDefault="00132884" w:rsidP="00132884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 w:rsidRPr="0043092D">
            <w:rPr>
              <w:b/>
            </w:rPr>
            <w:t>Committee focus areas and goals</w:t>
          </w:r>
          <w:r>
            <w:t xml:space="preserve"> (15 min) – </w:t>
          </w:r>
          <w:r>
            <w:rPr>
              <w:i/>
            </w:rPr>
            <w:t>Review attached Alliance Charter and draft Committee Charter</w:t>
          </w:r>
        </w:p>
        <w:p w:rsidR="0028219F" w:rsidRDefault="0007324A" w:rsidP="0028219F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>
            <w:t>Committee check-ins will take place every 2 weeks</w:t>
          </w:r>
        </w:p>
        <w:p w:rsidR="003B3145" w:rsidRDefault="003B3145" w:rsidP="00C74C7F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 w:rsidRPr="0028219F">
            <w:rPr>
              <w:b/>
            </w:rPr>
            <w:t>Co-</w:t>
          </w:r>
          <w:r w:rsidR="0043092D" w:rsidRPr="0028219F">
            <w:rPr>
              <w:b/>
            </w:rPr>
            <w:t>Chairs</w:t>
          </w:r>
          <w:r w:rsidR="0043092D">
            <w:t xml:space="preserve"> </w:t>
          </w:r>
          <w:r w:rsidR="006A0632">
            <w:t>–</w:t>
          </w:r>
          <w:r w:rsidR="0043092D">
            <w:t xml:space="preserve"> </w:t>
          </w:r>
          <w:r w:rsidR="006A0632">
            <w:t xml:space="preserve">Need </w:t>
          </w:r>
          <w:r w:rsidR="00C07389">
            <w:t>one</w:t>
          </w:r>
          <w:r w:rsidR="006A0632">
            <w:t xml:space="preserve"> private sector co-chair and </w:t>
          </w:r>
          <w:r w:rsidR="00C07389">
            <w:t>one</w:t>
          </w:r>
          <w:r w:rsidR="006A0632">
            <w:t xml:space="preserve"> nonprofit/academic/public sector co-chair.</w:t>
          </w:r>
          <w:r w:rsidR="006A0632">
            <w:t xml:space="preserve"> </w:t>
          </w:r>
          <w:r>
            <w:t xml:space="preserve">Chris Hadfield </w:t>
          </w:r>
          <w:r w:rsidR="0028219F">
            <w:t xml:space="preserve">was nominated as co-chair and accepted the nomination. </w:t>
          </w:r>
          <w:r w:rsidR="006A0632">
            <w:t>Patrick</w:t>
          </w:r>
          <w:r>
            <w:t xml:space="preserve"> Weldon </w:t>
          </w:r>
          <w:r w:rsidR="0028219F">
            <w:t>w</w:t>
          </w:r>
          <w:r>
            <w:t>as</w:t>
          </w:r>
          <w:r w:rsidR="0028219F">
            <w:t xml:space="preserve"> nominated as</w:t>
          </w:r>
          <w:r>
            <w:t xml:space="preserve"> co-chair.</w:t>
          </w:r>
          <w:r w:rsidR="0028219F">
            <w:t xml:space="preserve"> </w:t>
          </w:r>
        </w:p>
        <w:p w:rsidR="0028219F" w:rsidRDefault="006A0632" w:rsidP="0028219F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>
            <w:rPr>
              <w:b/>
            </w:rPr>
            <w:t>Conflict of interest</w:t>
          </w:r>
          <w:r w:rsidRPr="006A0632">
            <w:rPr>
              <w:b/>
            </w:rPr>
            <w:t>?</w:t>
          </w:r>
          <w:r>
            <w:t xml:space="preserve"> </w:t>
          </w:r>
          <w:r w:rsidR="0028219F">
            <w:t xml:space="preserve">The Committee must address any </w:t>
          </w:r>
          <w:r>
            <w:t>conflicts of interests</w:t>
          </w:r>
          <w:r w:rsidR="003B3145">
            <w:t xml:space="preserve"> or </w:t>
          </w:r>
          <w:r w:rsidR="0028219F">
            <w:t xml:space="preserve">potential conflicts </w:t>
          </w:r>
          <w:r w:rsidR="003B3145">
            <w:t>of interest</w:t>
          </w:r>
          <w:r>
            <w:t>.</w:t>
          </w:r>
          <w:r w:rsidR="003B3145">
            <w:t xml:space="preserve"> </w:t>
          </w:r>
          <w:r w:rsidR="0028219F">
            <w:t>T</w:t>
          </w:r>
          <w:r w:rsidR="003B3145">
            <w:t>ransparency and clarity of this Committee and Alliance’s process</w:t>
          </w:r>
          <w:r w:rsidR="0028219F">
            <w:t xml:space="preserve"> is critical</w:t>
          </w:r>
          <w:r w:rsidR="003B3145">
            <w:t>.</w:t>
          </w:r>
          <w:r w:rsidR="0028219F">
            <w:t xml:space="preserve"> </w:t>
          </w:r>
          <w:r w:rsidR="0028219F">
            <w:t>If the Committee proposes a project wherein Polaris has an interest they can recuse themselves from the conversation. CAV-X will r</w:t>
          </w:r>
          <w:r w:rsidR="0028219F" w:rsidRPr="003B3145">
            <w:t xml:space="preserve">un </w:t>
          </w:r>
          <w:r w:rsidR="0028219F">
            <w:t>Polaris co-chair nomination</w:t>
          </w:r>
          <w:r w:rsidR="0028219F" w:rsidRPr="003B3145">
            <w:t xml:space="preserve"> by the Commissioner</w:t>
          </w:r>
          <w:r w:rsidR="0028219F">
            <w:t xml:space="preserve"> and look into whether a conflict of waiver disclosure is necessary, understanding how to mitigate public perception concerns.</w:t>
          </w:r>
        </w:p>
        <w:p w:rsidR="0043092D" w:rsidRDefault="0043092D" w:rsidP="0043092D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 w:rsidRPr="006A0632">
            <w:rPr>
              <w:b/>
            </w:rPr>
            <w:t>Who else needs to be involved</w:t>
          </w:r>
          <w:r w:rsidR="00ED7EDE">
            <w:rPr>
              <w:b/>
            </w:rPr>
            <w:t>?</w:t>
          </w:r>
          <w:r w:rsidR="006A0632">
            <w:t xml:space="preserve"> – John Hauslauden; DEED </w:t>
          </w:r>
          <w:r w:rsidR="006A0632">
            <w:t>Deputy Commissioner Economic Development</w:t>
          </w:r>
          <w:r w:rsidR="006A0632">
            <w:t xml:space="preserve"> Kevin McKinnon or DEED Deputy Commissioner for Workforce Development Hamse Warfe</w:t>
          </w:r>
          <w:r w:rsidR="00097ED2">
            <w:t>; Laurie McGinnis, University of Minnesota Center for Transportation Studies; organized labor</w:t>
          </w:r>
          <w:r w:rsidR="00CE2659">
            <w:t xml:space="preserve">. Over time, the Committee will need to develop </w:t>
          </w:r>
        </w:p>
        <w:p w:rsidR="00132884" w:rsidRDefault="00132884" w:rsidP="00132884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/>
            <w:contextualSpacing w:val="0"/>
          </w:pPr>
        </w:p>
        <w:p w:rsidR="00132884" w:rsidRDefault="00132884" w:rsidP="00132884">
          <w:pPr>
            <w:pStyle w:val="ListParagraph"/>
            <w:numPr>
              <w:ilvl w:val="0"/>
              <w:numId w:val="28"/>
            </w:numPr>
            <w:spacing w:before="0" w:after="0" w:line="240" w:lineRule="auto"/>
            <w:contextualSpacing w:val="0"/>
          </w:pPr>
          <w:r w:rsidRPr="0043092D">
            <w:rPr>
              <w:b/>
            </w:rPr>
            <w:t>Potential projects</w:t>
          </w:r>
          <w:r>
            <w:t xml:space="preserve"> </w:t>
          </w:r>
        </w:p>
        <w:p w:rsidR="0043092D" w:rsidRPr="00ED7EDE" w:rsidRDefault="0043092D" w:rsidP="0043092D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  <w:rPr>
              <w:b/>
            </w:rPr>
          </w:pPr>
          <w:r w:rsidRPr="00ED7EDE">
            <w:rPr>
              <w:b/>
            </w:rPr>
            <w:t>Gig economy</w:t>
          </w:r>
          <w:r w:rsidR="00097ED2">
            <w:rPr>
              <w:b/>
            </w:rPr>
            <w:t xml:space="preserve"> project</w:t>
          </w:r>
        </w:p>
        <w:p w:rsidR="00ED7EDE" w:rsidRDefault="00ED7EDE" w:rsidP="0043092D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 w:rsidRPr="00ED7EDE">
            <w:rPr>
              <w:b/>
            </w:rPr>
            <w:t>C</w:t>
          </w:r>
          <w:r w:rsidRPr="00ED7EDE">
            <w:rPr>
              <w:b/>
            </w:rPr>
            <w:t>urriculum development</w:t>
          </w:r>
          <w:r>
            <w:t xml:space="preserve"> </w:t>
          </w:r>
        </w:p>
        <w:p w:rsidR="00ED7EDE" w:rsidRDefault="00ED7EDE" w:rsidP="00ED7EDE">
          <w:pPr>
            <w:pStyle w:val="ListParagraph"/>
            <w:numPr>
              <w:ilvl w:val="1"/>
              <w:numId w:val="30"/>
            </w:numPr>
            <w:spacing w:before="0" w:after="0" w:line="240" w:lineRule="auto"/>
            <w:contextualSpacing w:val="0"/>
          </w:pPr>
          <w:r>
            <w:t>NSF TCOE grant with National Center for Autonomous Technologies (CA, TX, MI, MN) – Seeking funding for “Train the trainer” with industry curriculum development. Need a more effective way of staying on top of technology to train the trainers because the tech changes so quickly.</w:t>
          </w:r>
        </w:p>
        <w:p w:rsidR="00ED7EDE" w:rsidRDefault="00ED7EDE" w:rsidP="00ED7EDE">
          <w:pPr>
            <w:pStyle w:val="ListParagraph"/>
            <w:numPr>
              <w:ilvl w:val="1"/>
              <w:numId w:val="30"/>
            </w:numPr>
            <w:spacing w:before="0" w:after="0" w:line="240" w:lineRule="auto"/>
            <w:contextualSpacing w:val="0"/>
          </w:pPr>
          <w:r>
            <w:rPr>
              <w:b/>
            </w:rPr>
            <w:t xml:space="preserve">Truck driving program </w:t>
          </w:r>
          <w:r>
            <w:t>– Curriculum development opportunities</w:t>
          </w:r>
        </w:p>
        <w:p w:rsidR="00ED7EDE" w:rsidRDefault="00ED7EDE" w:rsidP="00ED7EDE">
          <w:pPr>
            <w:pStyle w:val="ListParagraph"/>
            <w:numPr>
              <w:ilvl w:val="1"/>
              <w:numId w:val="30"/>
            </w:numPr>
            <w:spacing w:before="0" w:after="0" w:line="240" w:lineRule="auto"/>
            <w:contextualSpacing w:val="0"/>
          </w:pPr>
          <w:r>
            <w:rPr>
              <w:b/>
            </w:rPr>
            <w:t xml:space="preserve">Minnesota Robotics Institute </w:t>
          </w:r>
          <w:r>
            <w:t xml:space="preserve">and </w:t>
          </w:r>
          <w:r>
            <w:rPr>
              <w:b/>
            </w:rPr>
            <w:t xml:space="preserve">Civil Engineering Department </w:t>
          </w:r>
          <w:r>
            <w:t>partnerships with University of Minnesota Center for Transportation Studies</w:t>
          </w:r>
        </w:p>
        <w:p w:rsidR="00132884" w:rsidRDefault="00ED7EDE" w:rsidP="00ED7EDE">
          <w:pPr>
            <w:pStyle w:val="ListParagraph"/>
            <w:numPr>
              <w:ilvl w:val="0"/>
              <w:numId w:val="30"/>
            </w:numPr>
            <w:spacing w:before="0" w:after="0" w:line="240" w:lineRule="auto"/>
            <w:contextualSpacing w:val="0"/>
          </w:pPr>
          <w:r w:rsidRPr="00ED7EDE">
            <w:rPr>
              <w:b/>
            </w:rPr>
            <w:t xml:space="preserve">STEM youth outreach </w:t>
          </w:r>
          <w:r>
            <w:t>– E.g. Subaru event with students</w:t>
          </w:r>
        </w:p>
        <w:p w:rsidR="00ED7EDE" w:rsidRDefault="00ED7EDE" w:rsidP="00ED7EDE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  <w:contextualSpacing w:val="0"/>
          </w:pPr>
        </w:p>
        <w:p w:rsidR="0043092D" w:rsidRPr="00012BE3" w:rsidRDefault="00012BE3" w:rsidP="00012BE3">
          <w:pPr>
            <w:pStyle w:val="ListParagraph"/>
            <w:numPr>
              <w:ilvl w:val="0"/>
              <w:numId w:val="28"/>
            </w:numPr>
            <w:rPr>
              <w:b/>
            </w:rPr>
          </w:pPr>
          <w:r w:rsidRPr="00012BE3">
            <w:rPr>
              <w:b/>
            </w:rPr>
            <w:t>Next Steps</w:t>
          </w:r>
        </w:p>
        <w:p w:rsidR="00521703" w:rsidRDefault="00012BE3" w:rsidP="00CE2659">
          <w:pPr>
            <w:pStyle w:val="ListParagraph"/>
            <w:numPr>
              <w:ilvl w:val="0"/>
              <w:numId w:val="34"/>
            </w:numPr>
          </w:pPr>
          <w:r>
            <w:t xml:space="preserve">Kristin </w:t>
          </w:r>
          <w:r>
            <w:t xml:space="preserve">will </w:t>
          </w:r>
          <w:bookmarkStart w:id="2" w:name="_GoBack"/>
          <w:bookmarkEnd w:id="2"/>
          <w:r w:rsidR="00097ED2">
            <w:t>s</w:t>
          </w:r>
          <w:r w:rsidR="006A0632">
            <w:t>chedule meeting with DEED’s Hamse Warfe</w:t>
          </w:r>
          <w:r w:rsidR="003B3145">
            <w:t>, Kevin McKinnon and this Committee</w:t>
          </w:r>
        </w:p>
      </w:sdtContent>
    </w:sdt>
    <w:p w:rsidR="00ED7EDE" w:rsidRDefault="006A0632" w:rsidP="00CE2659">
      <w:pPr>
        <w:pStyle w:val="ListParagraph"/>
        <w:numPr>
          <w:ilvl w:val="0"/>
          <w:numId w:val="34"/>
        </w:numPr>
      </w:pPr>
      <w:r>
        <w:t xml:space="preserve">Kristin </w:t>
      </w:r>
      <w:r w:rsidR="00012BE3">
        <w:t>will confirm with</w:t>
      </w:r>
      <w:r w:rsidR="003B3145">
        <w:t xml:space="preserve"> Commissioner </w:t>
      </w:r>
      <w:r w:rsidR="00012BE3">
        <w:t>about</w:t>
      </w:r>
      <w:r w:rsidR="003B3145">
        <w:t xml:space="preserve"> </w:t>
      </w:r>
      <w:r w:rsidR="00ED7EDE">
        <w:t>Polaris</w:t>
      </w:r>
      <w:r w:rsidR="003B3145">
        <w:t xml:space="preserve"> </w:t>
      </w:r>
      <w:r w:rsidR="00ED7EDE">
        <w:t>co-</w:t>
      </w:r>
      <w:r w:rsidR="003B3145">
        <w:t>chair</w:t>
      </w:r>
      <w:r w:rsidR="00012BE3">
        <w:t>ing this</w:t>
      </w:r>
      <w:r w:rsidR="00ED7EDE">
        <w:t xml:space="preserve"> Committee</w:t>
      </w:r>
      <w:r w:rsidR="00ED7EDE" w:rsidRPr="00ED7EDE">
        <w:t xml:space="preserve"> </w:t>
      </w:r>
    </w:p>
    <w:p w:rsidR="00ED7EDE" w:rsidRDefault="00012BE3" w:rsidP="00CE2659">
      <w:pPr>
        <w:pStyle w:val="ListParagraph"/>
        <w:numPr>
          <w:ilvl w:val="0"/>
          <w:numId w:val="34"/>
        </w:numPr>
      </w:pPr>
      <w:r>
        <w:t>Members will b</w:t>
      </w:r>
      <w:r w:rsidR="00ED7EDE">
        <w:t>rainstorm individuals and organizations that need to be involved in this committee</w:t>
      </w:r>
    </w:p>
    <w:p w:rsidR="00097ED2" w:rsidRDefault="00097ED2" w:rsidP="00CE2659">
      <w:pPr>
        <w:pStyle w:val="ListParagraph"/>
        <w:numPr>
          <w:ilvl w:val="0"/>
          <w:numId w:val="34"/>
        </w:numPr>
      </w:pPr>
      <w:r>
        <w:t>At next meeting hear from Edward Reynoso on the what the organized labor community wants to see happening</w:t>
      </w:r>
    </w:p>
    <w:p w:rsidR="00012BE3" w:rsidRDefault="00097ED2" w:rsidP="00012BE3">
      <w:pPr>
        <w:pStyle w:val="ListParagraph"/>
        <w:numPr>
          <w:ilvl w:val="0"/>
          <w:numId w:val="34"/>
        </w:numPr>
      </w:pPr>
      <w:r>
        <w:t>CAV-X will send out  meeting summary today, check-in with the committee in 2 weeks by email and we will meet as a group again in 1 month</w:t>
      </w:r>
    </w:p>
    <w:p w:rsidR="00012BE3" w:rsidRPr="00012BE3" w:rsidRDefault="00012BE3" w:rsidP="00012BE3">
      <w:pPr>
        <w:pStyle w:val="ListParagraph"/>
        <w:numPr>
          <w:ilvl w:val="0"/>
          <w:numId w:val="34"/>
        </w:numPr>
      </w:pPr>
      <w:r w:rsidRPr="00012BE3">
        <w:rPr>
          <w:rFonts w:cs="Calibri"/>
          <w:color w:val="000000"/>
        </w:rPr>
        <w:t>Tammy will reach out to Laurie McGinnis to discuss CTS' role and her involvement with this committee</w:t>
      </w:r>
    </w:p>
    <w:p w:rsidR="00012BE3" w:rsidRDefault="00012BE3" w:rsidP="00012BE3">
      <w:pPr>
        <w:pStyle w:val="ListParagraph"/>
        <w:numPr>
          <w:ilvl w:val="0"/>
          <w:numId w:val="34"/>
        </w:numPr>
      </w:pPr>
      <w:r w:rsidRPr="00012BE3">
        <w:rPr>
          <w:rFonts w:cs="Calibri"/>
          <w:color w:val="000000"/>
        </w:rPr>
        <w:t xml:space="preserve">Kristin will touch base again with John Hausladen to inquire about his </w:t>
      </w:r>
      <w:r>
        <w:rPr>
          <w:rFonts w:cs="Calibri"/>
          <w:color w:val="000000"/>
        </w:rPr>
        <w:t>interest</w:t>
      </w:r>
      <w:r w:rsidRPr="00012BE3">
        <w:rPr>
          <w:rFonts w:cs="Calibri"/>
          <w:color w:val="000000"/>
        </w:rPr>
        <w:t xml:space="preserve"> in this committee</w:t>
      </w:r>
    </w:p>
    <w:p w:rsidR="0007324A" w:rsidRPr="00CE2659" w:rsidRDefault="0007324A" w:rsidP="00CE2659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sectPr w:rsidR="0007324A" w:rsidRPr="00CE2659" w:rsidSect="000600C8">
      <w:footerReference w:type="default" r:id="rId9"/>
      <w:footerReference w:type="first" r:id="rId10"/>
      <w:type w:val="continuous"/>
      <w:pgSz w:w="12240" w:h="15840" w:code="1"/>
      <w:pgMar w:top="90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884" w:rsidRDefault="00132884" w:rsidP="003356A9">
      <w:r>
        <w:separator/>
      </w:r>
    </w:p>
  </w:endnote>
  <w:endnote w:type="continuationSeparator" w:id="0">
    <w:p w:rsidR="00132884" w:rsidRDefault="00132884" w:rsidP="00335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2DDF" w:rsidRPr="005B2DDF" w:rsidRDefault="00012BE3" w:rsidP="003356A9">
    <w:pPr>
      <w:pStyle w:val="Footer"/>
    </w:pPr>
    <w:sdt>
      <w:sdtPr>
        <w:alias w:val="Title"/>
        <w:tag w:val=""/>
        <w:id w:val="-1767608526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4E56AB">
          <w:t>Agenda Template</w:t>
        </w:r>
      </w:sdtContent>
    </w:sdt>
    <w:r w:rsidR="005B2DDF" w:rsidRPr="00AF5107">
      <w:tab/>
    </w:r>
    <w:r w:rsidR="005B2DDF" w:rsidRPr="00AF5107">
      <w:fldChar w:fldCharType="begin"/>
    </w:r>
    <w:r w:rsidR="005B2DDF" w:rsidRPr="00AF5107">
      <w:instrText xml:space="preserve"> PAGE   \* MERGEFORMAT </w:instrText>
    </w:r>
    <w:r w:rsidR="005B2DDF" w:rsidRPr="00AF5107">
      <w:fldChar w:fldCharType="separate"/>
    </w:r>
    <w:r>
      <w:rPr>
        <w:noProof/>
      </w:rPr>
      <w:t>2</w:t>
    </w:r>
    <w:r w:rsidR="005B2DDF" w:rsidRPr="00AF510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E3" w:rsidRPr="00AF5107" w:rsidRDefault="004D10BF" w:rsidP="00E91E70">
    <w:pPr>
      <w:pStyle w:val="Footer"/>
    </w:pPr>
    <w:r>
      <w:t>Meeting Agenda: Name of Meeting</w:t>
    </w:r>
    <w:r w:rsidR="00C42D92">
      <w:t xml:space="preserve"> </w:t>
    </w:r>
    <w:r>
      <w:t>Date 00/00/00</w:t>
    </w:r>
    <w:r w:rsidR="00376FA5" w:rsidRPr="00AF5107">
      <w:tab/>
    </w:r>
    <w:r w:rsidR="00B275D4" w:rsidRPr="00AF5107">
      <w:fldChar w:fldCharType="begin"/>
    </w:r>
    <w:r w:rsidR="00B275D4" w:rsidRPr="00AF5107">
      <w:instrText xml:space="preserve"> PAGE   \* MERGEFORMAT </w:instrText>
    </w:r>
    <w:r w:rsidR="00B275D4" w:rsidRPr="00AF5107">
      <w:fldChar w:fldCharType="separate"/>
    </w:r>
    <w:r w:rsidR="00CB6830">
      <w:rPr>
        <w:noProof/>
      </w:rPr>
      <w:t>1</w:t>
    </w:r>
    <w:r w:rsidR="00B275D4"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884" w:rsidRDefault="00132884" w:rsidP="003356A9">
      <w:r>
        <w:separator/>
      </w:r>
    </w:p>
  </w:footnote>
  <w:footnote w:type="continuationSeparator" w:id="0">
    <w:p w:rsidR="00132884" w:rsidRDefault="00132884" w:rsidP="00335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4F9F30D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45pt;height:25.8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891554"/>
    <w:multiLevelType w:val="multilevel"/>
    <w:tmpl w:val="FB3EF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EB2252"/>
    <w:multiLevelType w:val="hybridMultilevel"/>
    <w:tmpl w:val="CF58182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81C7CD4"/>
    <w:multiLevelType w:val="hybridMultilevel"/>
    <w:tmpl w:val="D444E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8E4801"/>
    <w:multiLevelType w:val="hybridMultilevel"/>
    <w:tmpl w:val="4964FC94"/>
    <w:lvl w:ilvl="0" w:tplc="349461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4CD6703"/>
    <w:multiLevelType w:val="multilevel"/>
    <w:tmpl w:val="60CA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E1BE5"/>
    <w:multiLevelType w:val="hybridMultilevel"/>
    <w:tmpl w:val="BE6002C4"/>
    <w:lvl w:ilvl="0" w:tplc="595811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E73700"/>
    <w:multiLevelType w:val="hybridMultilevel"/>
    <w:tmpl w:val="8B3E4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0E3B52"/>
    <w:multiLevelType w:val="hybridMultilevel"/>
    <w:tmpl w:val="23749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DD83E17"/>
    <w:multiLevelType w:val="hybridMultilevel"/>
    <w:tmpl w:val="CA547FC4"/>
    <w:lvl w:ilvl="0" w:tplc="F1EA4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3A00CEC"/>
    <w:multiLevelType w:val="multilevel"/>
    <w:tmpl w:val="B4CA2F42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6"/>
  </w:num>
  <w:num w:numId="4">
    <w:abstractNumId w:val="21"/>
  </w:num>
  <w:num w:numId="5">
    <w:abstractNumId w:val="19"/>
  </w:num>
  <w:num w:numId="6">
    <w:abstractNumId w:val="4"/>
  </w:num>
  <w:num w:numId="7">
    <w:abstractNumId w:val="15"/>
  </w:num>
  <w:num w:numId="8">
    <w:abstractNumId w:val="7"/>
  </w:num>
  <w:num w:numId="9">
    <w:abstractNumId w:val="11"/>
  </w:num>
  <w:num w:numId="10">
    <w:abstractNumId w:val="2"/>
  </w:num>
  <w:num w:numId="11">
    <w:abstractNumId w:val="2"/>
  </w:num>
  <w:num w:numId="12">
    <w:abstractNumId w:val="27"/>
  </w:num>
  <w:num w:numId="13">
    <w:abstractNumId w:val="29"/>
  </w:num>
  <w:num w:numId="14">
    <w:abstractNumId w:val="18"/>
  </w:num>
  <w:num w:numId="15">
    <w:abstractNumId w:val="2"/>
  </w:num>
  <w:num w:numId="16">
    <w:abstractNumId w:val="29"/>
  </w:num>
  <w:num w:numId="17">
    <w:abstractNumId w:val="18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20"/>
  </w:num>
  <w:num w:numId="24">
    <w:abstractNumId w:val="22"/>
  </w:num>
  <w:num w:numId="25">
    <w:abstractNumId w:val="25"/>
  </w:num>
  <w:num w:numId="26">
    <w:abstractNumId w:val="16"/>
  </w:num>
  <w:num w:numId="27">
    <w:abstractNumId w:val="12"/>
  </w:num>
  <w:num w:numId="28">
    <w:abstractNumId w:val="24"/>
  </w:num>
  <w:num w:numId="29">
    <w:abstractNumId w:val="23"/>
  </w:num>
  <w:num w:numId="30">
    <w:abstractNumId w:val="14"/>
  </w:num>
  <w:num w:numId="31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884"/>
    <w:rsid w:val="00002DEC"/>
    <w:rsid w:val="000065AC"/>
    <w:rsid w:val="00006A0A"/>
    <w:rsid w:val="00012BE3"/>
    <w:rsid w:val="0003220F"/>
    <w:rsid w:val="000477BD"/>
    <w:rsid w:val="000600C8"/>
    <w:rsid w:val="00064B90"/>
    <w:rsid w:val="0007324A"/>
    <w:rsid w:val="0007374A"/>
    <w:rsid w:val="00080404"/>
    <w:rsid w:val="00084742"/>
    <w:rsid w:val="00097ED2"/>
    <w:rsid w:val="000B2E68"/>
    <w:rsid w:val="000C3708"/>
    <w:rsid w:val="000C3761"/>
    <w:rsid w:val="000C7373"/>
    <w:rsid w:val="000E313B"/>
    <w:rsid w:val="000E3E9D"/>
    <w:rsid w:val="000F4BB1"/>
    <w:rsid w:val="00132884"/>
    <w:rsid w:val="00135082"/>
    <w:rsid w:val="00135DC7"/>
    <w:rsid w:val="00147ED1"/>
    <w:rsid w:val="001500D6"/>
    <w:rsid w:val="00157C41"/>
    <w:rsid w:val="00163A94"/>
    <w:rsid w:val="001661D9"/>
    <w:rsid w:val="001708EC"/>
    <w:rsid w:val="001925A8"/>
    <w:rsid w:val="0019673D"/>
    <w:rsid w:val="001A46BB"/>
    <w:rsid w:val="001C55E0"/>
    <w:rsid w:val="001E5ECF"/>
    <w:rsid w:val="002109DF"/>
    <w:rsid w:val="00211CA3"/>
    <w:rsid w:val="00222A49"/>
    <w:rsid w:val="0022552E"/>
    <w:rsid w:val="00261247"/>
    <w:rsid w:val="00264652"/>
    <w:rsid w:val="00282084"/>
    <w:rsid w:val="0028219F"/>
    <w:rsid w:val="00291052"/>
    <w:rsid w:val="00297C28"/>
    <w:rsid w:val="002B5E79"/>
    <w:rsid w:val="002C0859"/>
    <w:rsid w:val="002F1947"/>
    <w:rsid w:val="00306D94"/>
    <w:rsid w:val="003125DF"/>
    <w:rsid w:val="00323C8C"/>
    <w:rsid w:val="003356A9"/>
    <w:rsid w:val="00335736"/>
    <w:rsid w:val="00352C51"/>
    <w:rsid w:val="00353630"/>
    <w:rsid w:val="003563D2"/>
    <w:rsid w:val="00376FA5"/>
    <w:rsid w:val="003A1479"/>
    <w:rsid w:val="003A1813"/>
    <w:rsid w:val="003B3145"/>
    <w:rsid w:val="003B6BD6"/>
    <w:rsid w:val="003B7D82"/>
    <w:rsid w:val="003C4644"/>
    <w:rsid w:val="003C5BE3"/>
    <w:rsid w:val="003D1577"/>
    <w:rsid w:val="003F2676"/>
    <w:rsid w:val="0040419D"/>
    <w:rsid w:val="00413A7C"/>
    <w:rsid w:val="004141DD"/>
    <w:rsid w:val="0043092D"/>
    <w:rsid w:val="00442AE7"/>
    <w:rsid w:val="0045258B"/>
    <w:rsid w:val="00461804"/>
    <w:rsid w:val="00466810"/>
    <w:rsid w:val="00471989"/>
    <w:rsid w:val="00483DD2"/>
    <w:rsid w:val="00494E6F"/>
    <w:rsid w:val="004A163E"/>
    <w:rsid w:val="004A1B4D"/>
    <w:rsid w:val="004A58DD"/>
    <w:rsid w:val="004A6119"/>
    <w:rsid w:val="004B47DC"/>
    <w:rsid w:val="004D10BF"/>
    <w:rsid w:val="004E56AB"/>
    <w:rsid w:val="004E75B3"/>
    <w:rsid w:val="004F04BA"/>
    <w:rsid w:val="004F0EFF"/>
    <w:rsid w:val="004F2ECB"/>
    <w:rsid w:val="0050093F"/>
    <w:rsid w:val="00514788"/>
    <w:rsid w:val="00521703"/>
    <w:rsid w:val="00536963"/>
    <w:rsid w:val="0054120A"/>
    <w:rsid w:val="0054371B"/>
    <w:rsid w:val="00556501"/>
    <w:rsid w:val="0056615E"/>
    <w:rsid w:val="005666F2"/>
    <w:rsid w:val="00584EBD"/>
    <w:rsid w:val="005B2DDF"/>
    <w:rsid w:val="005B4AE7"/>
    <w:rsid w:val="005B53B0"/>
    <w:rsid w:val="005D45B3"/>
    <w:rsid w:val="005E2257"/>
    <w:rsid w:val="005F1471"/>
    <w:rsid w:val="005F6005"/>
    <w:rsid w:val="006064AB"/>
    <w:rsid w:val="006423D6"/>
    <w:rsid w:val="00642740"/>
    <w:rsid w:val="00655345"/>
    <w:rsid w:val="00672536"/>
    <w:rsid w:val="0068006F"/>
    <w:rsid w:val="006818AF"/>
    <w:rsid w:val="00681EDC"/>
    <w:rsid w:val="0068649F"/>
    <w:rsid w:val="00687189"/>
    <w:rsid w:val="00697CCC"/>
    <w:rsid w:val="006A0632"/>
    <w:rsid w:val="006B13B7"/>
    <w:rsid w:val="006B2942"/>
    <w:rsid w:val="006B3994"/>
    <w:rsid w:val="006C0E45"/>
    <w:rsid w:val="006D4829"/>
    <w:rsid w:val="006F293F"/>
    <w:rsid w:val="006F3B38"/>
    <w:rsid w:val="00702EA4"/>
    <w:rsid w:val="007137A4"/>
    <w:rsid w:val="0074778B"/>
    <w:rsid w:val="0077225E"/>
    <w:rsid w:val="007751F2"/>
    <w:rsid w:val="00777A0D"/>
    <w:rsid w:val="00792AC3"/>
    <w:rsid w:val="00793F48"/>
    <w:rsid w:val="007B35B2"/>
    <w:rsid w:val="007D1FFF"/>
    <w:rsid w:val="007D42A0"/>
    <w:rsid w:val="007E38C5"/>
    <w:rsid w:val="007E685C"/>
    <w:rsid w:val="007F6108"/>
    <w:rsid w:val="007F7097"/>
    <w:rsid w:val="008067A6"/>
    <w:rsid w:val="008147BE"/>
    <w:rsid w:val="008251B3"/>
    <w:rsid w:val="00841D91"/>
    <w:rsid w:val="00844F1D"/>
    <w:rsid w:val="00846E9A"/>
    <w:rsid w:val="0084749F"/>
    <w:rsid w:val="00864202"/>
    <w:rsid w:val="008734A9"/>
    <w:rsid w:val="008B5443"/>
    <w:rsid w:val="008C7EEB"/>
    <w:rsid w:val="008D0DEF"/>
    <w:rsid w:val="008D2256"/>
    <w:rsid w:val="008D5E3D"/>
    <w:rsid w:val="0090737A"/>
    <w:rsid w:val="0091017B"/>
    <w:rsid w:val="00911BF4"/>
    <w:rsid w:val="00933447"/>
    <w:rsid w:val="00935F7F"/>
    <w:rsid w:val="0096108C"/>
    <w:rsid w:val="00963BA0"/>
    <w:rsid w:val="00967764"/>
    <w:rsid w:val="009810EE"/>
    <w:rsid w:val="00984CC9"/>
    <w:rsid w:val="0099233F"/>
    <w:rsid w:val="009A6551"/>
    <w:rsid w:val="009B54A0"/>
    <w:rsid w:val="009C6405"/>
    <w:rsid w:val="00A30799"/>
    <w:rsid w:val="00A57FE8"/>
    <w:rsid w:val="00A64ECE"/>
    <w:rsid w:val="00A66185"/>
    <w:rsid w:val="00A71CAD"/>
    <w:rsid w:val="00A731A2"/>
    <w:rsid w:val="00A827C1"/>
    <w:rsid w:val="00A93F40"/>
    <w:rsid w:val="00A96F93"/>
    <w:rsid w:val="00AD6A35"/>
    <w:rsid w:val="00AE12C2"/>
    <w:rsid w:val="00AE5772"/>
    <w:rsid w:val="00AF22AD"/>
    <w:rsid w:val="00AF5107"/>
    <w:rsid w:val="00B06264"/>
    <w:rsid w:val="00B07C8F"/>
    <w:rsid w:val="00B20061"/>
    <w:rsid w:val="00B275D4"/>
    <w:rsid w:val="00B348F3"/>
    <w:rsid w:val="00B64F18"/>
    <w:rsid w:val="00B75051"/>
    <w:rsid w:val="00B859DE"/>
    <w:rsid w:val="00BD0E59"/>
    <w:rsid w:val="00BD3B2A"/>
    <w:rsid w:val="00C07389"/>
    <w:rsid w:val="00C12D2F"/>
    <w:rsid w:val="00C277A8"/>
    <w:rsid w:val="00C309AE"/>
    <w:rsid w:val="00C365CE"/>
    <w:rsid w:val="00C417EB"/>
    <w:rsid w:val="00C42D92"/>
    <w:rsid w:val="00C528AE"/>
    <w:rsid w:val="00C52F15"/>
    <w:rsid w:val="00CA37D2"/>
    <w:rsid w:val="00CB6830"/>
    <w:rsid w:val="00CE2659"/>
    <w:rsid w:val="00CE45B0"/>
    <w:rsid w:val="00D0014D"/>
    <w:rsid w:val="00D22819"/>
    <w:rsid w:val="00D511F0"/>
    <w:rsid w:val="00D53764"/>
    <w:rsid w:val="00D54EE5"/>
    <w:rsid w:val="00D63F82"/>
    <w:rsid w:val="00D640FC"/>
    <w:rsid w:val="00D70F7D"/>
    <w:rsid w:val="00D92929"/>
    <w:rsid w:val="00D93C2E"/>
    <w:rsid w:val="00D970A5"/>
    <w:rsid w:val="00DA10AB"/>
    <w:rsid w:val="00DB4967"/>
    <w:rsid w:val="00DE50CB"/>
    <w:rsid w:val="00E206AE"/>
    <w:rsid w:val="00E23397"/>
    <w:rsid w:val="00E32CD7"/>
    <w:rsid w:val="00E35FCE"/>
    <w:rsid w:val="00E44EE1"/>
    <w:rsid w:val="00E5241D"/>
    <w:rsid w:val="00E5680C"/>
    <w:rsid w:val="00E61A16"/>
    <w:rsid w:val="00E76267"/>
    <w:rsid w:val="00E84FE4"/>
    <w:rsid w:val="00E91E70"/>
    <w:rsid w:val="00EA535B"/>
    <w:rsid w:val="00EC579D"/>
    <w:rsid w:val="00ED5BDC"/>
    <w:rsid w:val="00ED7DAC"/>
    <w:rsid w:val="00ED7EDE"/>
    <w:rsid w:val="00F01BDF"/>
    <w:rsid w:val="00F067A6"/>
    <w:rsid w:val="00F276C0"/>
    <w:rsid w:val="00F31435"/>
    <w:rsid w:val="00F70C03"/>
    <w:rsid w:val="00F9084A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080F70-3D19-4D40-AE8C-F1FB08E3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1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220F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53696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536963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C52F15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paragraph" w:styleId="Heading4">
    <w:name w:val="heading 4"/>
    <w:next w:val="Normal"/>
    <w:link w:val="Heading4Char"/>
    <w:uiPriority w:val="1"/>
    <w:qFormat/>
    <w:rsid w:val="00536963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6818A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6818A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3696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536963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52F15"/>
    <w:rPr>
      <w:rFonts w:asciiTheme="minorHAnsi" w:eastAsiaTheme="majorEastAsia" w:hAnsiTheme="minorHAnsi" w:cs="Arial"/>
      <w:b/>
      <w:color w:val="00386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1"/>
    <w:rsid w:val="0053696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6818A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6818A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uiPriority w:val="2"/>
    <w:qFormat/>
    <w:rsid w:val="00536963"/>
    <w:rPr>
      <w:i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"/>
    <w:qFormat/>
    <w:rsid w:val="00536963"/>
    <w:rPr>
      <w:b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A0D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A0D"/>
    <w:rPr>
      <w:rFonts w:asciiTheme="minorHAnsi" w:hAnsiTheme="minorHAnsi"/>
      <w:i/>
      <w:iCs/>
      <w:color w:val="003865" w:themeColor="accent1"/>
      <w:sz w:val="26"/>
      <w:lang w:bidi="ar-SA"/>
    </w:rPr>
  </w:style>
  <w:style w:type="paragraph" w:styleId="ListNumber">
    <w:name w:val="List Number"/>
    <w:basedOn w:val="Normal"/>
    <w:semiHidden/>
    <w:rsid w:val="00471989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29"/>
    <w:qFormat/>
    <w:rsid w:val="00536963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536963"/>
    <w:rPr>
      <w:rFonts w:asciiTheme="minorHAnsi" w:hAnsiTheme="minorHAnsi"/>
      <w:i/>
      <w:iCs/>
      <w:lang w:bidi="ar-SA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521703"/>
    <w:pPr>
      <w:spacing w:line="240" w:lineRule="auto"/>
    </w:pPr>
    <w:rPr>
      <w:sz w:val="20"/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Caption">
    <w:name w:val="caption"/>
    <w:basedOn w:val="Normal"/>
    <w:next w:val="Normal"/>
    <w:uiPriority w:val="12"/>
    <w:unhideWhenUsed/>
    <w:qFormat/>
    <w:rsid w:val="004F2ECB"/>
    <w:pPr>
      <w:spacing w:after="400" w:line="240" w:lineRule="auto"/>
    </w:pPr>
    <w:rPr>
      <w:iCs/>
      <w:color w:val="000000" w:themeColor="text2"/>
      <w:sz w:val="20"/>
      <w:szCs w:val="20"/>
    </w:r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link w:val="FooterChar"/>
    <w:uiPriority w:val="99"/>
    <w:qFormat/>
    <w:rsid w:val="00536963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963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rmalWeb">
    <w:name w:val="Normal (Web)"/>
    <w:basedOn w:val="Normal"/>
    <w:uiPriority w:val="99"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536963"/>
    <w:pPr>
      <w:numPr>
        <w:numId w:val="27"/>
      </w:numPr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7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hit1kri\appdata\local\microsoft\office\MnDOT_Templates\Agenda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33197-B095-48B3-83F5-F038E5D37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Agenda.dotx</Template>
  <TotalTime>1</TotalTime>
  <Pages>2</Pages>
  <Words>501</Words>
  <Characters>2831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Template</vt:lpstr>
    </vt:vector>
  </TitlesOfParts>
  <Manager/>
  <Company/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Template</dc:title>
  <dc:subject>Agenda</dc:subject>
  <dc:creator>Kristin White</dc:creator>
  <cp:keywords>agenda, template</cp:keywords>
  <dc:description>Document template version 1.2, Released 4-2017</dc:description>
  <cp:lastModifiedBy>Kristin White</cp:lastModifiedBy>
  <cp:revision>2</cp:revision>
  <dcterms:created xsi:type="dcterms:W3CDTF">2020-06-26T20:24:00Z</dcterms:created>
  <dcterms:modified xsi:type="dcterms:W3CDTF">2020-06-26T20:24:00Z</dcterms:modified>
  <cp:category>templateq</cp:category>
  <cp:contentStatus>active</cp:contentStatus>
</cp:coreProperties>
</file>