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hAnsiTheme="minorHAnsi"/>
          <w:b/>
          <w:lang w:bidi="ar-SA"/>
        </w:rPr>
        <w:id w:val="10729564"/>
        <w:docPartObj>
          <w:docPartGallery w:val="Cover Pages"/>
          <w:docPartUnique/>
        </w:docPartObj>
      </w:sdtPr>
      <w:sdtEndPr>
        <w:rPr>
          <w:b w:val="0"/>
          <w:color w:val="FF0000"/>
        </w:rPr>
      </w:sdtEndPr>
      <w:sdtContent>
        <w:p w:rsidR="00D86B7B" w:rsidRDefault="00D86B7B" w:rsidP="00D86B7B">
          <w:pPr>
            <w:spacing w:before="0"/>
            <w:rPr>
              <w:rFonts w:asciiTheme="minorHAnsi" w:hAnsiTheme="minorHAnsi"/>
              <w:b/>
              <w:lang w:bidi="ar-SA"/>
            </w:rPr>
          </w:pPr>
          <w:r>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rsidR="00D86B7B" w:rsidRDefault="00D86B7B" w:rsidP="00D86B7B">
          <w:pPr>
            <w:spacing w:before="0"/>
            <w:rPr>
              <w:color w:val="FF0000"/>
            </w:rPr>
          </w:pPr>
        </w:p>
        <w:p w:rsidR="00D86B7B" w:rsidRDefault="00D86B7B" w:rsidP="00D86B7B">
          <w:pPr>
            <w:spacing w:before="0"/>
            <w:jc w:val="right"/>
            <w:rPr>
              <w:color w:val="FF0000"/>
            </w:rPr>
            <w:sectPr w:rsidR="00D86B7B"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rsidR="00BE3444" w:rsidRPr="00BE3444" w:rsidRDefault="009E2725" w:rsidP="003100B5">
          <w:pPr>
            <w:pStyle w:val="Heading1"/>
            <w:spacing w:before="0"/>
            <w:rPr>
              <w:lang w:bidi="ar-SA"/>
            </w:rPr>
          </w:pPr>
          <w:r>
            <w:rPr>
              <w:lang w:bidi="ar-SA"/>
            </w:rPr>
            <w:t>Work Type Definition</w:t>
          </w:r>
        </w:p>
        <w:p w:rsidR="00BE3444" w:rsidRPr="00BE3444" w:rsidRDefault="008B3840" w:rsidP="009E2725">
          <w:pPr>
            <w:pStyle w:val="Heading2"/>
            <w:rPr>
              <w:lang w:bidi="ar-SA"/>
            </w:rPr>
          </w:pPr>
          <w:r>
            <w:rPr>
              <w:lang w:bidi="ar-SA"/>
            </w:rPr>
            <w:t>11.8 ADA Construction Inspection</w:t>
          </w:r>
        </w:p>
        <w:p w:rsidR="00BE3444" w:rsidRPr="00BE3444" w:rsidRDefault="009E2725" w:rsidP="00197518">
          <w:pPr>
            <w:pStyle w:val="Heading3"/>
            <w:rPr>
              <w:lang w:bidi="ar-SA"/>
            </w:rPr>
          </w:pPr>
          <w:r>
            <w:rPr>
              <w:lang w:bidi="ar-SA"/>
            </w:rPr>
            <w:t>Description</w:t>
          </w:r>
        </w:p>
        <w:p w:rsidR="00C47D68" w:rsidRPr="00C47D68" w:rsidRDefault="00C47D68" w:rsidP="00C47D68">
          <w:pPr>
            <w:pStyle w:val="BodyText"/>
            <w:spacing w:before="0" w:after="0"/>
            <w:rPr>
              <w:lang w:bidi="ar-SA"/>
            </w:rPr>
          </w:pPr>
          <w:r w:rsidRPr="00C47D68">
            <w:rPr>
              <w:lang w:bidi="ar-SA"/>
            </w:rPr>
            <w:t xml:space="preserve">This class of inspection work is to assure that curb ramps, curb and gutter, sidewalks and accessible pedestrian signals (APS) are built and installed to both the Americans with Disabilities </w:t>
          </w:r>
          <w:r w:rsidRPr="00C47D68">
            <w:rPr>
              <w:bCs/>
              <w:lang w:bidi="ar-SA"/>
            </w:rPr>
            <w:t>Act (</w:t>
          </w:r>
          <w:r w:rsidRPr="00C47D68">
            <w:rPr>
              <w:lang w:bidi="ar-SA"/>
            </w:rPr>
            <w:t xml:space="preserve">ADA) and </w:t>
          </w:r>
          <w:proofErr w:type="spellStart"/>
          <w:r w:rsidRPr="00C47D68">
            <w:rPr>
              <w:lang w:bidi="ar-SA"/>
            </w:rPr>
            <w:t>MnDOT</w:t>
          </w:r>
          <w:proofErr w:type="spellEnd"/>
          <w:r w:rsidRPr="00C47D68">
            <w:rPr>
              <w:lang w:bidi="ar-SA"/>
            </w:rPr>
            <w:t xml:space="preserve"> standards.  The inspection work also is to assure that grading and base, bituminous and concrete work performed on state construction projects are in compliance with the Contract documents, construction Plan, Contract Special Provisions, </w:t>
          </w:r>
          <w:proofErr w:type="spellStart"/>
          <w:r w:rsidRPr="00C47D68">
            <w:rPr>
              <w:lang w:bidi="ar-SA"/>
            </w:rPr>
            <w:t>MnDOT</w:t>
          </w:r>
          <w:proofErr w:type="spellEnd"/>
          <w:r w:rsidRPr="00C47D68">
            <w:rPr>
              <w:lang w:bidi="ar-SA"/>
            </w:rPr>
            <w:t xml:space="preserve"> Standard Specifications for Construction, </w:t>
          </w:r>
          <w:proofErr w:type="spellStart"/>
          <w:r w:rsidRPr="00C47D68">
            <w:rPr>
              <w:lang w:bidi="ar-SA"/>
            </w:rPr>
            <w:t>MnDOT</w:t>
          </w:r>
          <w:proofErr w:type="spellEnd"/>
          <w:r w:rsidRPr="00C47D68">
            <w:rPr>
              <w:lang w:bidi="ar-SA"/>
            </w:rPr>
            <w:t xml:space="preserve"> policies, procedures and standards, Occupational Safety &amp; Health Administration (OSHA) Regulations, PROWAG guidelines, and Federal Highway Administration (FHWA) guidelines, as well as any other applicable laws. On-site construction inspection is provided on a full time basis during construction activities. </w:t>
          </w:r>
        </w:p>
        <w:p w:rsidR="00C47D68" w:rsidRPr="00C47D68" w:rsidRDefault="00C47D68" w:rsidP="00C47D68">
          <w:pPr>
            <w:pStyle w:val="BodyText"/>
            <w:spacing w:before="0" w:after="0"/>
            <w:rPr>
              <w:lang w:bidi="ar-SA"/>
            </w:rPr>
          </w:pPr>
        </w:p>
        <w:p w:rsidR="00FB286C" w:rsidRDefault="00C47D68" w:rsidP="00C47D68">
          <w:pPr>
            <w:pStyle w:val="BodyText"/>
            <w:spacing w:before="0" w:after="0"/>
            <w:rPr>
              <w:lang w:bidi="ar-SA"/>
            </w:rPr>
          </w:pPr>
          <w:r w:rsidRPr="00C47D68">
            <w:rPr>
              <w:lang w:bidi="ar-SA"/>
            </w:rPr>
            <w:t>The work includes calculation of removals of sidewalk and curb and gutter. Pre-concrete placement verification of sidewalk, curb and gutter, and formwork that works with vertical constraints, line and grade, existing roadways, and shoulder slopes.  Check that positive drainage is maintained both on and off public right-of-way.   Driveway location and widths to be verified with driveway plans and details, and verify correct placement of signal components.</w:t>
          </w:r>
        </w:p>
        <w:p w:rsidR="00FB286C" w:rsidRDefault="00FB286C" w:rsidP="00C47D68">
          <w:pPr>
            <w:pStyle w:val="BodyText"/>
            <w:spacing w:before="0" w:after="0"/>
            <w:rPr>
              <w:lang w:bidi="ar-SA"/>
            </w:rPr>
          </w:pPr>
        </w:p>
        <w:p w:rsidR="00C47D68" w:rsidRPr="00C47D68" w:rsidRDefault="00C47D68" w:rsidP="00C47D68">
          <w:pPr>
            <w:pStyle w:val="BodyText"/>
            <w:spacing w:before="0" w:after="0"/>
            <w:rPr>
              <w:lang w:bidi="ar-SA"/>
            </w:rPr>
          </w:pPr>
          <w:r w:rsidRPr="00FB057D">
            <w:rPr>
              <w:lang w:bidi="ar-SA"/>
            </w:rPr>
            <w:t xml:space="preserve">The work includes resolution of field problems as quickly as possible. Generally, field problems are any types of difficulties encountered during construction through circumstances that require some degree of engineering evaluation and decision.  Field problems may involve situations such as: plan omissions, out tolerance work, out of specification materials, structural defects, accidental damage, underground obstructions, </w:t>
          </w:r>
          <w:r w:rsidRPr="00C47D68">
            <w:rPr>
              <w:lang w:bidi="ar-SA"/>
            </w:rPr>
            <w:t>right-of-way encroachments</w:t>
          </w:r>
          <w:r>
            <w:rPr>
              <w:lang w:bidi="ar-SA"/>
            </w:rPr>
            <w:t xml:space="preserve">, </w:t>
          </w:r>
          <w:r w:rsidRPr="00FB057D">
            <w:rPr>
              <w:lang w:bidi="ar-SA"/>
            </w:rPr>
            <w:t xml:space="preserve">etc. These problems may have a significant impact on the execution, progress or cost of the project.  It is therefore of paramount importance that they be resolved expeditiously. </w:t>
          </w:r>
        </w:p>
      </w:sdtContent>
    </w:sdt>
    <w:p w:rsidR="009E2725" w:rsidRDefault="009E2725" w:rsidP="00C47D68">
      <w:pPr>
        <w:pStyle w:val="Heading3"/>
      </w:pPr>
      <w:r>
        <w:t>Standards and Specifications</w:t>
      </w:r>
    </w:p>
    <w:p w:rsidR="000C5221" w:rsidRPr="000C5221" w:rsidRDefault="000C5221" w:rsidP="000C5221">
      <w:pPr>
        <w:pStyle w:val="BodyText"/>
        <w:spacing w:before="0" w:after="0"/>
      </w:pPr>
      <w:r w:rsidRPr="000C5221">
        <w:rPr>
          <w:lang w:bidi="ar-SA"/>
        </w:rPr>
        <w:t>Standards and specifications required for a project under this work type may include the following:</w:t>
      </w:r>
    </w:p>
    <w:p w:rsidR="00C47D68" w:rsidRPr="00C47D68" w:rsidRDefault="00C47D68" w:rsidP="00C47D68">
      <w:pPr>
        <w:pStyle w:val="BodyText"/>
        <w:numPr>
          <w:ilvl w:val="0"/>
          <w:numId w:val="2"/>
        </w:numPr>
        <w:spacing w:before="0" w:after="0"/>
        <w:rPr>
          <w:lang w:bidi="ar-SA"/>
        </w:rPr>
      </w:pPr>
      <w:r w:rsidRPr="00C47D68">
        <w:rPr>
          <w:lang w:bidi="ar-SA"/>
        </w:rPr>
        <w:t>All work performed in accordance with Contract documents and applicable specifications, rules and regulations;</w:t>
      </w:r>
    </w:p>
    <w:p w:rsidR="00C47D68" w:rsidRPr="00C47D68" w:rsidRDefault="00C47D68" w:rsidP="00C47D68">
      <w:pPr>
        <w:pStyle w:val="BodyText"/>
        <w:numPr>
          <w:ilvl w:val="0"/>
          <w:numId w:val="2"/>
        </w:numPr>
        <w:spacing w:before="0" w:after="0"/>
        <w:rPr>
          <w:lang w:bidi="ar-SA"/>
        </w:rPr>
      </w:pPr>
      <w:r w:rsidRPr="00C47D68">
        <w:rPr>
          <w:lang w:bidi="ar-SA"/>
        </w:rPr>
        <w:t>Field operations in accordance with OSHA regulations and accepted safety practices;</w:t>
      </w:r>
    </w:p>
    <w:p w:rsidR="00C47D68" w:rsidRPr="00C47D68" w:rsidRDefault="00C47D68" w:rsidP="00C47D68">
      <w:pPr>
        <w:pStyle w:val="BodyText"/>
        <w:numPr>
          <w:ilvl w:val="0"/>
          <w:numId w:val="2"/>
        </w:numPr>
        <w:spacing w:before="0" w:after="0"/>
        <w:rPr>
          <w:lang w:bidi="ar-SA"/>
        </w:rPr>
      </w:pPr>
      <w:r w:rsidRPr="00C47D68">
        <w:rPr>
          <w:lang w:bidi="ar-SA"/>
        </w:rPr>
        <w:t>Timely problem resolution and communication to Engineer;</w:t>
      </w:r>
    </w:p>
    <w:p w:rsidR="00DC1545" w:rsidRPr="00C47D68" w:rsidRDefault="00C47D68" w:rsidP="00C47D68">
      <w:pPr>
        <w:pStyle w:val="BodyText"/>
        <w:numPr>
          <w:ilvl w:val="0"/>
          <w:numId w:val="2"/>
        </w:numPr>
        <w:spacing w:before="0" w:after="0"/>
        <w:rPr>
          <w:lang w:bidi="ar-SA"/>
        </w:rPr>
      </w:pPr>
      <w:r w:rsidRPr="00C47D68">
        <w:rPr>
          <w:lang w:bidi="ar-SA"/>
        </w:rPr>
        <w:t>All work properly measured and documented in a timely manner;</w:t>
      </w:r>
    </w:p>
    <w:p w:rsidR="00C47D68" w:rsidRPr="00793EAF" w:rsidRDefault="00C47D68" w:rsidP="00C47D68">
      <w:pPr>
        <w:pStyle w:val="Heading3"/>
      </w:pPr>
      <w:r w:rsidRPr="00793EAF">
        <w:t xml:space="preserve">Provided by </w:t>
      </w:r>
      <w:proofErr w:type="spellStart"/>
      <w:r w:rsidRPr="00793EAF">
        <w:t>MnDOT</w:t>
      </w:r>
      <w:proofErr w:type="spellEnd"/>
    </w:p>
    <w:p w:rsidR="00C47D68" w:rsidRDefault="00C47D68" w:rsidP="00C47D68">
      <w:pPr>
        <w:pStyle w:val="BodyText"/>
        <w:spacing w:before="0" w:after="0"/>
        <w:rPr>
          <w:lang w:bidi="ar-SA"/>
        </w:rPr>
      </w:pPr>
      <w:r w:rsidRPr="00793EAF">
        <w:rPr>
          <w:lang w:bidi="ar-SA"/>
        </w:rPr>
        <w:t xml:space="preserve">Information to be supplied by </w:t>
      </w:r>
      <w:proofErr w:type="spellStart"/>
      <w:r w:rsidRPr="00793EAF">
        <w:rPr>
          <w:lang w:bidi="ar-SA"/>
        </w:rPr>
        <w:t>MnDOT</w:t>
      </w:r>
      <w:proofErr w:type="spellEnd"/>
      <w:r w:rsidRPr="00793EAF">
        <w:rPr>
          <w:lang w:bidi="ar-SA"/>
        </w:rPr>
        <w:t xml:space="preserve"> for a project under this work type may include the following:</w:t>
      </w:r>
    </w:p>
    <w:p w:rsidR="00C47D68" w:rsidRPr="00FB057D" w:rsidRDefault="00C47D68" w:rsidP="00C47D68">
      <w:pPr>
        <w:rPr>
          <w:b/>
        </w:rPr>
      </w:pPr>
      <w:r w:rsidRPr="00FB057D">
        <w:rPr>
          <w:b/>
        </w:rPr>
        <w:t>The most recent version of some or all of the following:</w:t>
      </w:r>
    </w:p>
    <w:p w:rsidR="00C47D68" w:rsidRPr="00FB057D" w:rsidRDefault="00C47D68" w:rsidP="00C47D68">
      <w:pPr>
        <w:pStyle w:val="BodyText"/>
        <w:numPr>
          <w:ilvl w:val="0"/>
          <w:numId w:val="3"/>
        </w:numPr>
        <w:spacing w:before="0" w:after="0"/>
        <w:rPr>
          <w:lang w:bidi="ar-SA"/>
        </w:rPr>
      </w:pPr>
      <w:r w:rsidRPr="00FB057D">
        <w:rPr>
          <w:lang w:bidi="ar-SA"/>
        </w:rPr>
        <w:t>Contract Documents</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Standard Specifications for Construction</w:t>
      </w:r>
    </w:p>
    <w:p w:rsidR="00C47D68" w:rsidRPr="00FB057D" w:rsidRDefault="00C47D68" w:rsidP="00C47D68">
      <w:pPr>
        <w:pStyle w:val="BodyText"/>
        <w:numPr>
          <w:ilvl w:val="0"/>
          <w:numId w:val="3"/>
        </w:numPr>
        <w:spacing w:before="0" w:after="0"/>
        <w:rPr>
          <w:lang w:bidi="ar-SA"/>
        </w:rPr>
      </w:pPr>
      <w:proofErr w:type="spellStart"/>
      <w:r w:rsidRPr="00FB057D">
        <w:rPr>
          <w:lang w:bidi="ar-SA"/>
        </w:rPr>
        <w:lastRenderedPageBreak/>
        <w:t>MnDOT</w:t>
      </w:r>
      <w:proofErr w:type="spellEnd"/>
      <w:r w:rsidRPr="00FB057D">
        <w:rPr>
          <w:lang w:bidi="ar-SA"/>
        </w:rPr>
        <w:t xml:space="preserve"> Bituminous Manual</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Bridge Construction Manual</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Bridge Standard Plans Manual</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Bridge Details Manual</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Concrete Manual</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Contract Administration Manual</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Grading and Base Manual</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Laboratory Manual</w:t>
      </w:r>
    </w:p>
    <w:p w:rsidR="00C47D68"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Landscape Projects Manual</w:t>
      </w:r>
    </w:p>
    <w:p w:rsidR="00C47D68" w:rsidRPr="00FB057D" w:rsidRDefault="00C47D68" w:rsidP="00C47D68">
      <w:pPr>
        <w:pStyle w:val="BodyText"/>
        <w:numPr>
          <w:ilvl w:val="0"/>
          <w:numId w:val="3"/>
        </w:numPr>
        <w:spacing w:before="0" w:after="0"/>
        <w:rPr>
          <w:lang w:bidi="ar-SA"/>
        </w:rPr>
      </w:pPr>
      <w:proofErr w:type="spellStart"/>
      <w:r>
        <w:rPr>
          <w:lang w:bidi="ar-SA"/>
        </w:rPr>
        <w:t>MnDOT</w:t>
      </w:r>
      <w:proofErr w:type="spellEnd"/>
      <w:r>
        <w:rPr>
          <w:lang w:bidi="ar-SA"/>
        </w:rPr>
        <w:t xml:space="preserve"> Erosion Control Handbook</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Standard Plans Manual</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Standard Plates Manual</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Standard Signs Manual</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Survey and Mapping Manual</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Technical Manual</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Traffic Engineering Manual</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Labor Compliance Manual </w:t>
      </w:r>
    </w:p>
    <w:p w:rsidR="00C47D68" w:rsidRPr="00FB057D"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Technical Certification Handbook</w:t>
      </w:r>
    </w:p>
    <w:p w:rsidR="00C47D68" w:rsidRDefault="00C47D68" w:rsidP="00C47D68">
      <w:pPr>
        <w:pStyle w:val="BodyText"/>
        <w:numPr>
          <w:ilvl w:val="0"/>
          <w:numId w:val="3"/>
        </w:numPr>
        <w:spacing w:before="0" w:after="0"/>
        <w:rPr>
          <w:lang w:bidi="ar-SA"/>
        </w:rPr>
      </w:pPr>
      <w:proofErr w:type="spellStart"/>
      <w:r w:rsidRPr="00FB057D">
        <w:rPr>
          <w:lang w:bidi="ar-SA"/>
        </w:rPr>
        <w:t>MnDOT</w:t>
      </w:r>
      <w:proofErr w:type="spellEnd"/>
      <w:r w:rsidRPr="00FB057D">
        <w:rPr>
          <w:lang w:bidi="ar-SA"/>
        </w:rPr>
        <w:t xml:space="preserve"> Technical Memorandums</w:t>
      </w:r>
    </w:p>
    <w:p w:rsidR="00C47D68" w:rsidRPr="00C47D68" w:rsidRDefault="00C47D68" w:rsidP="00C47D68">
      <w:pPr>
        <w:pStyle w:val="BodyText"/>
        <w:numPr>
          <w:ilvl w:val="0"/>
          <w:numId w:val="3"/>
        </w:numPr>
        <w:spacing w:before="0" w:after="0"/>
        <w:rPr>
          <w:lang w:bidi="ar-SA"/>
        </w:rPr>
      </w:pPr>
      <w:r w:rsidRPr="00C47D68">
        <w:rPr>
          <w:lang w:bidi="ar-SA"/>
        </w:rPr>
        <w:t>Staking Information Sheets</w:t>
      </w:r>
    </w:p>
    <w:p w:rsidR="00C47D68" w:rsidRPr="00FB057D" w:rsidRDefault="00C47D68" w:rsidP="00C47D68">
      <w:pPr>
        <w:pStyle w:val="BodyText"/>
        <w:numPr>
          <w:ilvl w:val="0"/>
          <w:numId w:val="3"/>
        </w:numPr>
        <w:spacing w:before="0" w:after="0"/>
        <w:rPr>
          <w:lang w:bidi="ar-SA"/>
        </w:rPr>
      </w:pPr>
      <w:r w:rsidRPr="00FB057D">
        <w:rPr>
          <w:lang w:bidi="ar-SA"/>
        </w:rPr>
        <w:t xml:space="preserve">Minnesota Manual of Uniform Traffic Control Devices  (MN MUTCD) </w:t>
      </w:r>
    </w:p>
    <w:p w:rsidR="009E2725" w:rsidRDefault="009E2725" w:rsidP="009E2725">
      <w:pPr>
        <w:pStyle w:val="Heading3"/>
      </w:pPr>
      <w:r>
        <w:t>Provided by Consultant</w:t>
      </w:r>
    </w:p>
    <w:p w:rsidR="000C5221" w:rsidRDefault="000C5221" w:rsidP="000C5221">
      <w:pPr>
        <w:pStyle w:val="BodyText"/>
        <w:spacing w:before="0" w:after="0"/>
        <w:rPr>
          <w:lang w:bidi="ar-SA"/>
        </w:rPr>
      </w:pPr>
      <w:r w:rsidRPr="000C5221">
        <w:rPr>
          <w:lang w:bidi="ar-SA"/>
        </w:rPr>
        <w:t>Deliverables to be supplied by the consultant for a project may include the following:</w:t>
      </w:r>
    </w:p>
    <w:p w:rsidR="00C47D68" w:rsidRPr="00C47D68" w:rsidRDefault="00C47D68" w:rsidP="00C47D68">
      <w:pPr>
        <w:pStyle w:val="BodyText"/>
        <w:numPr>
          <w:ilvl w:val="0"/>
          <w:numId w:val="4"/>
        </w:numPr>
        <w:spacing w:before="0" w:after="0"/>
        <w:rPr>
          <w:lang w:bidi="ar-SA"/>
        </w:rPr>
      </w:pPr>
      <w:r w:rsidRPr="00FB057D">
        <w:rPr>
          <w:lang w:bidi="ar-SA"/>
        </w:rPr>
        <w:t>Grading and Base, Bituminous and Concrete I</w:t>
      </w:r>
      <w:r>
        <w:rPr>
          <w:lang w:bidi="ar-SA"/>
        </w:rPr>
        <w:t>nspection reports and documents</w:t>
      </w:r>
    </w:p>
    <w:p w:rsidR="00C47D68" w:rsidRPr="00C47D68" w:rsidRDefault="00C47D68" w:rsidP="00C47D68">
      <w:pPr>
        <w:pStyle w:val="BodyText"/>
        <w:numPr>
          <w:ilvl w:val="0"/>
          <w:numId w:val="4"/>
        </w:numPr>
        <w:spacing w:before="0" w:after="0"/>
        <w:rPr>
          <w:lang w:bidi="ar-SA"/>
        </w:rPr>
      </w:pPr>
      <w:r w:rsidRPr="00C47D68">
        <w:rPr>
          <w:lang w:bidi="ar-SA"/>
        </w:rPr>
        <w:t>ADA compliance checklists</w:t>
      </w:r>
    </w:p>
    <w:p w:rsidR="00C47D68" w:rsidRPr="00FB057D" w:rsidRDefault="00C47D68" w:rsidP="00C47D68">
      <w:pPr>
        <w:pStyle w:val="BodyText"/>
        <w:numPr>
          <w:ilvl w:val="0"/>
          <w:numId w:val="4"/>
        </w:numPr>
        <w:spacing w:before="0" w:after="0"/>
        <w:rPr>
          <w:lang w:bidi="ar-SA"/>
        </w:rPr>
      </w:pPr>
      <w:r w:rsidRPr="00FB057D">
        <w:rPr>
          <w:lang w:bidi="ar-SA"/>
        </w:rPr>
        <w:t xml:space="preserve">Measure and compute </w:t>
      </w:r>
      <w:r>
        <w:rPr>
          <w:lang w:bidi="ar-SA"/>
        </w:rPr>
        <w:t>quantities of all contract work</w:t>
      </w:r>
    </w:p>
    <w:p w:rsidR="00C47D68" w:rsidRPr="00FB057D" w:rsidRDefault="00C47D68" w:rsidP="00C47D68">
      <w:pPr>
        <w:pStyle w:val="BodyText"/>
        <w:numPr>
          <w:ilvl w:val="0"/>
          <w:numId w:val="4"/>
        </w:numPr>
        <w:spacing w:before="0" w:after="0"/>
        <w:rPr>
          <w:lang w:bidi="ar-SA"/>
        </w:rPr>
      </w:pPr>
      <w:r w:rsidRPr="00FB057D">
        <w:rPr>
          <w:lang w:bidi="ar-SA"/>
        </w:rPr>
        <w:t xml:space="preserve">An assembly of all relevant information regarding difficulty, </w:t>
      </w:r>
      <w:r>
        <w:rPr>
          <w:lang w:bidi="ar-SA"/>
        </w:rPr>
        <w:t>problem or defect encountered</w:t>
      </w:r>
    </w:p>
    <w:p w:rsidR="00C47D68" w:rsidRPr="00FB057D" w:rsidRDefault="00C47D68" w:rsidP="00C47D68">
      <w:pPr>
        <w:pStyle w:val="BodyText"/>
        <w:numPr>
          <w:ilvl w:val="0"/>
          <w:numId w:val="4"/>
        </w:numPr>
        <w:spacing w:before="0" w:after="0"/>
        <w:rPr>
          <w:lang w:bidi="ar-SA"/>
        </w:rPr>
      </w:pPr>
      <w:r w:rsidRPr="00FB057D">
        <w:rPr>
          <w:lang w:bidi="ar-SA"/>
        </w:rPr>
        <w:t>Proposed remediation o</w:t>
      </w:r>
      <w:r>
        <w:rPr>
          <w:lang w:bidi="ar-SA"/>
        </w:rPr>
        <w:t>f difficulty, problem or defect</w:t>
      </w:r>
    </w:p>
    <w:p w:rsidR="00C47D68" w:rsidRPr="00FB057D" w:rsidRDefault="00C47D68" w:rsidP="00C47D68">
      <w:pPr>
        <w:pStyle w:val="BodyText"/>
        <w:numPr>
          <w:ilvl w:val="0"/>
          <w:numId w:val="4"/>
        </w:numPr>
        <w:spacing w:before="0" w:after="0"/>
        <w:rPr>
          <w:lang w:bidi="ar-SA"/>
        </w:rPr>
      </w:pPr>
      <w:r>
        <w:rPr>
          <w:lang w:bidi="ar-SA"/>
        </w:rPr>
        <w:t>Field operations reports</w:t>
      </w:r>
    </w:p>
    <w:p w:rsidR="00C47D68" w:rsidRPr="00FB057D" w:rsidRDefault="00C47D68" w:rsidP="00C47D68">
      <w:pPr>
        <w:pStyle w:val="BodyText"/>
        <w:numPr>
          <w:ilvl w:val="0"/>
          <w:numId w:val="4"/>
        </w:numPr>
        <w:spacing w:before="0" w:after="0"/>
        <w:rPr>
          <w:lang w:bidi="ar-SA"/>
        </w:rPr>
      </w:pPr>
      <w:r w:rsidRPr="00FB057D">
        <w:rPr>
          <w:lang w:bidi="ar-SA"/>
        </w:rPr>
        <w:t>Periodic, intermed</w:t>
      </w:r>
      <w:r>
        <w:rPr>
          <w:lang w:bidi="ar-SA"/>
        </w:rPr>
        <w:t>iate and final data and records</w:t>
      </w:r>
    </w:p>
    <w:p w:rsidR="00C47D68" w:rsidRPr="00FB057D" w:rsidRDefault="00C47D68" w:rsidP="00C47D68">
      <w:pPr>
        <w:pStyle w:val="BodyText"/>
        <w:numPr>
          <w:ilvl w:val="0"/>
          <w:numId w:val="4"/>
        </w:numPr>
        <w:spacing w:before="0" w:after="0"/>
        <w:rPr>
          <w:lang w:bidi="ar-SA"/>
        </w:rPr>
      </w:pPr>
      <w:r w:rsidRPr="00FB057D">
        <w:rPr>
          <w:lang w:bidi="ar-SA"/>
        </w:rPr>
        <w:t>Diaries, logs, notebooks, accounts, recor</w:t>
      </w:r>
      <w:r>
        <w:rPr>
          <w:lang w:bidi="ar-SA"/>
        </w:rPr>
        <w:t>ds, reports and other documents</w:t>
      </w:r>
    </w:p>
    <w:p w:rsidR="000C5221" w:rsidRPr="00C47D68" w:rsidRDefault="00C47D68" w:rsidP="00C47D68">
      <w:pPr>
        <w:pStyle w:val="BodyText"/>
        <w:numPr>
          <w:ilvl w:val="0"/>
          <w:numId w:val="4"/>
        </w:numPr>
        <w:spacing w:before="0" w:after="0"/>
        <w:rPr>
          <w:lang w:bidi="ar-SA"/>
        </w:rPr>
      </w:pPr>
      <w:r>
        <w:rPr>
          <w:lang w:bidi="ar-SA"/>
        </w:rPr>
        <w:t>Prepare final documentation</w:t>
      </w:r>
    </w:p>
    <w:p w:rsidR="009E2725" w:rsidRDefault="009E2725" w:rsidP="00BF2EC3">
      <w:pPr>
        <w:pStyle w:val="Heading1"/>
      </w:pPr>
      <w:r>
        <w:t>Work Type Submittal Requirements</w:t>
      </w:r>
    </w:p>
    <w:p w:rsidR="00C371E1" w:rsidRDefault="00BF2EC3" w:rsidP="00BF2EC3">
      <w:pPr>
        <w:pStyle w:val="List"/>
        <w:spacing w:before="0"/>
        <w:ind w:left="247" w:hanging="203"/>
      </w:pPr>
      <w:r>
        <w:t>A consultant firm becomes pre-qualified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Key Personnel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Pr>
          <w:p w:rsidR="004A6217" w:rsidRPr="00CE50E6" w:rsidRDefault="00537DC8" w:rsidP="004A6217">
            <w:pPr>
              <w:pStyle w:val="List"/>
              <w:spacing w:before="0"/>
              <w:ind w:left="247" w:hanging="203"/>
            </w:pPr>
            <w:r w:rsidRPr="00CE50E6">
              <w:t>At least one inspector with each of the proper professional certifications listed below.</w:t>
            </w:r>
          </w:p>
        </w:tc>
      </w:tr>
      <w:tr w:rsidR="00521FF6" w:rsidTr="00521FF6">
        <w:tc>
          <w:tcPr>
            <w:tcW w:w="3865" w:type="dxa"/>
          </w:tcPr>
          <w:p w:rsidR="00521FF6" w:rsidRDefault="00521FF6" w:rsidP="004A6217">
            <w:pPr>
              <w:pStyle w:val="List"/>
              <w:numPr>
                <w:ilvl w:val="0"/>
                <w:numId w:val="0"/>
              </w:numPr>
              <w:spacing w:before="0"/>
              <w:rPr>
                <w:b/>
                <w:lang w:bidi="ar-SA"/>
              </w:rPr>
            </w:pPr>
            <w:r w:rsidRPr="00DC37C9">
              <w:rPr>
                <w:b/>
                <w:lang w:bidi="ar-SA"/>
              </w:rPr>
              <w:t>Professional Certification / Licensure</w:t>
            </w:r>
          </w:p>
          <w:p w:rsidR="00537DC8" w:rsidRDefault="00537DC8" w:rsidP="004A6217">
            <w:pPr>
              <w:pStyle w:val="List"/>
              <w:numPr>
                <w:ilvl w:val="0"/>
                <w:numId w:val="0"/>
              </w:numPr>
              <w:spacing w:before="0"/>
              <w:rPr>
                <w:b/>
                <w:lang w:bidi="ar-SA"/>
              </w:rPr>
            </w:pPr>
          </w:p>
          <w:p w:rsidR="00537DC8" w:rsidRPr="00DC37C9" w:rsidRDefault="00537DC8" w:rsidP="004A6217">
            <w:pPr>
              <w:pStyle w:val="List"/>
              <w:numPr>
                <w:ilvl w:val="0"/>
                <w:numId w:val="0"/>
              </w:numPr>
              <w:spacing w:before="0"/>
              <w:rPr>
                <w:b/>
                <w:lang w:bidi="ar-SA"/>
              </w:rPr>
            </w:pPr>
            <w:r w:rsidRPr="00DC37C9">
              <w:rPr>
                <w:b/>
                <w:lang w:bidi="ar-SA"/>
              </w:rPr>
              <w:lastRenderedPageBreak/>
              <w:t>Professional Certification / Licensure</w:t>
            </w:r>
            <w:r>
              <w:rPr>
                <w:b/>
                <w:lang w:bidi="ar-SA"/>
              </w:rPr>
              <w:t xml:space="preserve"> (continued)</w:t>
            </w:r>
          </w:p>
        </w:tc>
        <w:tc>
          <w:tcPr>
            <w:tcW w:w="6205" w:type="dxa"/>
          </w:tcPr>
          <w:p w:rsidR="00537DC8" w:rsidRPr="00CE50E6" w:rsidRDefault="00537DC8" w:rsidP="00537DC8">
            <w:pPr>
              <w:pStyle w:val="List"/>
              <w:spacing w:before="0"/>
              <w:ind w:left="247" w:hanging="203"/>
            </w:pPr>
            <w:r w:rsidRPr="00CE50E6">
              <w:lastRenderedPageBreak/>
              <w:t xml:space="preserve">High school graduate </w:t>
            </w:r>
          </w:p>
          <w:p w:rsidR="00537DC8" w:rsidRPr="00CE50E6" w:rsidRDefault="00537DC8" w:rsidP="00537DC8">
            <w:pPr>
              <w:pStyle w:val="List"/>
              <w:spacing w:before="0"/>
              <w:ind w:left="247" w:hanging="203"/>
            </w:pPr>
            <w:proofErr w:type="spellStart"/>
            <w:r w:rsidRPr="00CE50E6">
              <w:t>MnDOT</w:t>
            </w:r>
            <w:proofErr w:type="spellEnd"/>
            <w:r w:rsidRPr="00CE50E6">
              <w:t xml:space="preserve"> Technical Certification, Concrete Field Level 2</w:t>
            </w:r>
          </w:p>
          <w:p w:rsidR="00537DC8" w:rsidRPr="00CE50E6" w:rsidRDefault="00537DC8" w:rsidP="00537DC8">
            <w:pPr>
              <w:pStyle w:val="List"/>
              <w:spacing w:before="0"/>
              <w:ind w:left="247" w:hanging="203"/>
            </w:pPr>
            <w:proofErr w:type="spellStart"/>
            <w:r w:rsidRPr="00CE50E6">
              <w:lastRenderedPageBreak/>
              <w:t>MnDOT</w:t>
            </w:r>
            <w:proofErr w:type="spellEnd"/>
            <w:r w:rsidRPr="00CE50E6">
              <w:t xml:space="preserve"> Technical Certification, Bituminous Street</w:t>
            </w:r>
          </w:p>
          <w:p w:rsidR="00537DC8" w:rsidRPr="00CE50E6" w:rsidRDefault="00537DC8" w:rsidP="00537DC8">
            <w:pPr>
              <w:pStyle w:val="List"/>
              <w:spacing w:before="0"/>
              <w:ind w:left="247" w:hanging="203"/>
            </w:pPr>
            <w:proofErr w:type="spellStart"/>
            <w:r w:rsidRPr="00CE50E6">
              <w:t>MnDOT</w:t>
            </w:r>
            <w:proofErr w:type="spellEnd"/>
            <w:r w:rsidRPr="00CE50E6">
              <w:t xml:space="preserve"> Technical Certification, Grading and Base Level 2</w:t>
            </w:r>
          </w:p>
          <w:p w:rsidR="00537DC8" w:rsidRPr="00CE50E6" w:rsidRDefault="00537DC8" w:rsidP="00537DC8">
            <w:pPr>
              <w:pStyle w:val="List"/>
              <w:spacing w:before="0"/>
              <w:ind w:left="247" w:hanging="203"/>
            </w:pPr>
            <w:proofErr w:type="spellStart"/>
            <w:r w:rsidRPr="00CE50E6">
              <w:t>MnDOT</w:t>
            </w:r>
            <w:proofErr w:type="spellEnd"/>
            <w:r w:rsidRPr="00CE50E6">
              <w:t xml:space="preserve"> ADA Construction Certification</w:t>
            </w:r>
          </w:p>
          <w:p w:rsidR="00521FF6" w:rsidRPr="00CE50E6" w:rsidRDefault="00537DC8" w:rsidP="00537DC8">
            <w:pPr>
              <w:pStyle w:val="List"/>
              <w:spacing w:before="0"/>
              <w:ind w:left="247" w:hanging="203"/>
            </w:pPr>
            <w:proofErr w:type="spellStart"/>
            <w:r w:rsidRPr="00CE50E6">
              <w:t>MnDOT</w:t>
            </w:r>
            <w:proofErr w:type="spellEnd"/>
            <w:r w:rsidRPr="00CE50E6">
              <w:t xml:space="preserve"> Signals and Lighting Certification</w:t>
            </w:r>
          </w:p>
        </w:tc>
      </w:tr>
    </w:tbl>
    <w:p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Work Type Submittal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521FF6" w:rsidRPr="00DC37C9" w:rsidRDefault="00521FF6" w:rsidP="00521FF6">
            <w:pPr>
              <w:pStyle w:val="List"/>
              <w:numPr>
                <w:ilvl w:val="0"/>
                <w:numId w:val="0"/>
              </w:numPr>
              <w:spacing w:before="0"/>
              <w:rPr>
                <w:b/>
                <w:lang w:bidi="ar-SA"/>
              </w:rPr>
            </w:pPr>
            <w:r w:rsidRPr="00DC37C9">
              <w:rPr>
                <w:b/>
                <w:lang w:bidi="ar-SA"/>
              </w:rPr>
              <w:t xml:space="preserve">Resume and Relevant Project Experience Form - Form PQ1 </w:t>
            </w:r>
          </w:p>
          <w:p w:rsidR="00521FF6" w:rsidRPr="00DC37C9" w:rsidRDefault="00521FF6" w:rsidP="00521FF6">
            <w:pPr>
              <w:pStyle w:val="List"/>
              <w:numPr>
                <w:ilvl w:val="0"/>
                <w:numId w:val="0"/>
              </w:numPr>
              <w:spacing w:before="0"/>
              <w:rPr>
                <w:lang w:bidi="ar-SA"/>
              </w:rPr>
            </w:pPr>
            <w:r w:rsidRPr="00DC37C9">
              <w:rPr>
                <w:lang w:bidi="ar-SA"/>
              </w:rPr>
              <w:t>[Submit in Microsoft Word format]</w:t>
            </w:r>
          </w:p>
          <w:p w:rsidR="004A6217" w:rsidRPr="00DC37C9" w:rsidRDefault="004A6217" w:rsidP="00C92E24">
            <w:pPr>
              <w:pStyle w:val="List"/>
              <w:numPr>
                <w:ilvl w:val="0"/>
                <w:numId w:val="0"/>
              </w:numPr>
              <w:spacing w:before="0"/>
              <w:rPr>
                <w:b/>
                <w:lang w:bidi="ar-SA"/>
              </w:rPr>
            </w:pPr>
          </w:p>
        </w:tc>
        <w:tc>
          <w:tcPr>
            <w:tcW w:w="6205" w:type="dxa"/>
          </w:tcPr>
          <w:p w:rsidR="00521FF6" w:rsidRPr="00DC37C9" w:rsidRDefault="00521FF6" w:rsidP="00521FF6">
            <w:pPr>
              <w:pStyle w:val="List"/>
              <w:numPr>
                <w:ilvl w:val="0"/>
                <w:numId w:val="0"/>
              </w:numPr>
            </w:pPr>
            <w:r w:rsidRPr="00DC37C9">
              <w:t xml:space="preserve">Complete Parts 1, 1A, 2 and 3 of Form PQ1 </w:t>
            </w:r>
          </w:p>
          <w:p w:rsidR="00521FF6" w:rsidRPr="00DC37C9" w:rsidRDefault="00521FF6" w:rsidP="00CE50E6">
            <w:pPr>
              <w:pStyle w:val="List"/>
              <w:spacing w:before="0"/>
              <w:ind w:left="247" w:hanging="203"/>
            </w:pPr>
            <w:r w:rsidRPr="00DC37C9">
              <w:rPr>
                <w:b/>
              </w:rPr>
              <w:t>Part</w:t>
            </w:r>
            <w:r w:rsidRPr="00DC37C9">
              <w:rPr>
                <w:b/>
                <w:spacing w:val="3"/>
              </w:rPr>
              <w:t xml:space="preserve"> </w:t>
            </w:r>
            <w:r w:rsidRPr="00DC37C9">
              <w:rPr>
                <w:b/>
              </w:rPr>
              <w:t xml:space="preserve">1: </w:t>
            </w:r>
            <w:r w:rsidRPr="00DC37C9">
              <w:t>Fill</w:t>
            </w:r>
            <w:r w:rsidRPr="00DC37C9">
              <w:rPr>
                <w:spacing w:val="-4"/>
              </w:rPr>
              <w:t xml:space="preserve"> </w:t>
            </w:r>
            <w:r w:rsidRPr="00CE50E6">
              <w:t>out</w:t>
            </w:r>
            <w:r w:rsidRPr="00DC37C9">
              <w:rPr>
                <w:spacing w:val="1"/>
              </w:rPr>
              <w:t xml:space="preserve"> </w:t>
            </w:r>
            <w:r w:rsidRPr="00DC37C9">
              <w:rPr>
                <w:spacing w:val="-3"/>
              </w:rPr>
              <w:t>general</w:t>
            </w:r>
            <w:r w:rsidRPr="00DC37C9">
              <w:rPr>
                <w:spacing w:val="-4"/>
              </w:rPr>
              <w:t xml:space="preserve"> </w:t>
            </w:r>
            <w:r w:rsidRPr="00DC37C9">
              <w:t>information</w:t>
            </w:r>
            <w:r w:rsidRPr="00DC37C9">
              <w:rPr>
                <w:spacing w:val="-3"/>
              </w:rPr>
              <w:t>,</w:t>
            </w:r>
            <w:r w:rsidRPr="00DC37C9">
              <w:rPr>
                <w:spacing w:val="55"/>
              </w:rPr>
              <w:t xml:space="preserve"> </w:t>
            </w:r>
            <w:r w:rsidRPr="00DC37C9">
              <w:t xml:space="preserve">name(s) of personnel, </w:t>
            </w:r>
            <w:r w:rsidR="00537DC8">
              <w:t>including other professional and technical support personnel</w:t>
            </w:r>
            <w:r w:rsidRPr="00DC37C9">
              <w:t>.</w:t>
            </w:r>
          </w:p>
          <w:p w:rsidR="00521FF6" w:rsidRPr="00CE50E6" w:rsidRDefault="00521FF6" w:rsidP="00CE50E6">
            <w:pPr>
              <w:pStyle w:val="List"/>
              <w:spacing w:before="0"/>
              <w:ind w:left="247" w:hanging="203"/>
              <w:rPr>
                <w:rFonts w:asciiTheme="minorHAnsi" w:hAnsiTheme="minorHAnsi" w:cstheme="minorHAnsi"/>
              </w:rPr>
            </w:pPr>
            <w:r w:rsidRPr="00DC37C9">
              <w:rPr>
                <w:rFonts w:asciiTheme="minorHAnsi" w:hAnsiTheme="minorHAnsi" w:cstheme="minorHAnsi"/>
                <w:b/>
                <w:spacing w:val="-2"/>
              </w:rPr>
              <w:t>Part</w:t>
            </w:r>
            <w:r w:rsidRPr="00DC37C9">
              <w:rPr>
                <w:rFonts w:asciiTheme="minorHAnsi" w:hAnsiTheme="minorHAnsi" w:cstheme="minorHAnsi"/>
                <w:b/>
                <w:spacing w:val="1"/>
              </w:rPr>
              <w:t xml:space="preserve"> </w:t>
            </w:r>
            <w:r w:rsidRPr="00DC37C9">
              <w:rPr>
                <w:rFonts w:asciiTheme="minorHAnsi" w:hAnsiTheme="minorHAnsi" w:cstheme="minorHAnsi"/>
                <w:b/>
                <w:spacing w:val="-3"/>
              </w:rPr>
              <w:t>1A</w:t>
            </w:r>
            <w:r w:rsidRPr="00DC37C9">
              <w:rPr>
                <w:rFonts w:asciiTheme="minorHAnsi" w:hAnsiTheme="minorHAnsi" w:cstheme="minorHAnsi"/>
                <w:spacing w:val="-3"/>
              </w:rPr>
              <w:t>:</w:t>
            </w:r>
            <w:r w:rsidR="00537DC8" w:rsidRPr="00FB057D">
              <w:t xml:space="preserve"> Fill out for each person listed in Part 1.</w:t>
            </w:r>
          </w:p>
          <w:p w:rsidR="00CE50E6" w:rsidRPr="00CE50E6" w:rsidRDefault="00CE50E6" w:rsidP="00CE50E6">
            <w:pPr>
              <w:pStyle w:val="List"/>
              <w:numPr>
                <w:ilvl w:val="0"/>
                <w:numId w:val="12"/>
              </w:numPr>
            </w:pPr>
            <w:r w:rsidRPr="00FB057D">
              <w:t>Must show a mini</w:t>
            </w:r>
            <w:r w:rsidRPr="00CE50E6">
              <w:t xml:space="preserve">mum three years of experience in ADA Construction Inspection. </w:t>
            </w:r>
          </w:p>
          <w:p w:rsidR="00CE50E6" w:rsidRPr="00CE50E6" w:rsidRDefault="00CE50E6" w:rsidP="00CE50E6">
            <w:pPr>
              <w:pStyle w:val="List"/>
              <w:numPr>
                <w:ilvl w:val="0"/>
                <w:numId w:val="12"/>
              </w:numPr>
            </w:pPr>
            <w:r w:rsidRPr="00CE50E6">
              <w:t>Satisfactory experience must be demonstrated on at least five (5) applicable completed projects in past three (3) years.</w:t>
            </w:r>
          </w:p>
          <w:p w:rsidR="00CE50E6" w:rsidRPr="00FB057D" w:rsidRDefault="00CE50E6" w:rsidP="00CE50E6">
            <w:pPr>
              <w:pStyle w:val="List"/>
              <w:numPr>
                <w:ilvl w:val="0"/>
                <w:numId w:val="12"/>
              </w:numPr>
            </w:pPr>
            <w:r w:rsidRPr="00CE50E6">
              <w:t>Time spent on each project by the individual seeking prequalification must be documented in days/weeks or months, whichever is relevant.</w:t>
            </w:r>
            <w:r w:rsidRPr="00FB057D">
              <w:t xml:space="preserve">  </w:t>
            </w:r>
          </w:p>
          <w:p w:rsidR="00CE50E6" w:rsidRPr="00CE50E6" w:rsidRDefault="00CE50E6" w:rsidP="00CE50E6">
            <w:pPr>
              <w:pStyle w:val="List"/>
              <w:numPr>
                <w:ilvl w:val="0"/>
                <w:numId w:val="12"/>
              </w:numPr>
              <w:rPr>
                <w:rFonts w:asciiTheme="minorHAnsi" w:hAnsiTheme="minorHAnsi" w:cstheme="minorHAnsi"/>
              </w:rPr>
            </w:pPr>
            <w:r w:rsidRPr="00FB057D">
              <w:t>Indicate specific duties preformed on each project by the specific individual seeking prequalification.</w:t>
            </w:r>
          </w:p>
          <w:p w:rsidR="004A6217" w:rsidRPr="00DC37C9" w:rsidRDefault="00521FF6" w:rsidP="00CE50E6">
            <w:pPr>
              <w:pStyle w:val="List"/>
              <w:spacing w:before="0"/>
              <w:ind w:left="247" w:hanging="203"/>
            </w:pPr>
            <w:r w:rsidRPr="00DC37C9">
              <w:rPr>
                <w:b/>
                <w:bCs/>
              </w:rPr>
              <w:t>Part</w:t>
            </w:r>
            <w:r w:rsidRPr="00DC37C9">
              <w:rPr>
                <w:b/>
                <w:bCs/>
                <w:spacing w:val="3"/>
              </w:rPr>
              <w:t xml:space="preserve"> </w:t>
            </w:r>
            <w:r w:rsidRPr="00DC37C9">
              <w:rPr>
                <w:b/>
                <w:bCs/>
              </w:rPr>
              <w:t xml:space="preserve">2: </w:t>
            </w:r>
            <w:r w:rsidR="00CE50E6" w:rsidRPr="00FB057D">
              <w:t>Project Examples are not applicable to this work type.  Qualify</w:t>
            </w:r>
            <w:r w:rsidR="00CE50E6">
              <w:t xml:space="preserve">ing experience of staff in the </w:t>
            </w:r>
            <w:r w:rsidR="00CE50E6" w:rsidRPr="00FB057D">
              <w:t xml:space="preserve">category/level of work must be documented in </w:t>
            </w:r>
            <w:r w:rsidR="00CE50E6">
              <w:t>P</w:t>
            </w:r>
            <w:r w:rsidR="00CE50E6" w:rsidRPr="00FB057D">
              <w:t>art 1A.</w:t>
            </w:r>
          </w:p>
        </w:tc>
      </w:tr>
      <w:tr w:rsidR="002C46F8" w:rsidTr="00521FF6">
        <w:tc>
          <w:tcPr>
            <w:tcW w:w="3865" w:type="dxa"/>
          </w:tcPr>
          <w:p w:rsidR="002C46F8" w:rsidRPr="00DC37C9" w:rsidRDefault="002C46F8" w:rsidP="00521FF6">
            <w:pPr>
              <w:pStyle w:val="List"/>
              <w:numPr>
                <w:ilvl w:val="0"/>
                <w:numId w:val="0"/>
              </w:numPr>
              <w:spacing w:before="0"/>
              <w:rPr>
                <w:b/>
                <w:lang w:bidi="ar-SA"/>
              </w:rPr>
            </w:pPr>
            <w:r w:rsidRPr="00DC37C9">
              <w:rPr>
                <w:b/>
                <w:lang w:bidi="ar-SA"/>
              </w:rPr>
              <w:t xml:space="preserve">Proof of Certification / Licensure </w:t>
            </w:r>
            <w:r w:rsidRPr="00DC37C9">
              <w:rPr>
                <w:lang w:bidi="ar-SA"/>
              </w:rPr>
              <w:t>[Submit in PDF format]</w:t>
            </w:r>
          </w:p>
        </w:tc>
        <w:tc>
          <w:tcPr>
            <w:tcW w:w="6205" w:type="dxa"/>
          </w:tcPr>
          <w:p w:rsidR="002C46F8" w:rsidRPr="00CE50E6" w:rsidRDefault="002C46F8" w:rsidP="00521FF6">
            <w:pPr>
              <w:pStyle w:val="List"/>
              <w:spacing w:before="0"/>
              <w:ind w:left="247" w:hanging="203"/>
            </w:pPr>
            <w:r w:rsidRPr="00CE50E6">
              <w:t xml:space="preserve">Provide a current copy of the applicable </w:t>
            </w:r>
            <w:r w:rsidR="00CE50E6">
              <w:t>Professional Certification/</w:t>
            </w:r>
            <w:r w:rsidRPr="00CE50E6">
              <w:t>Licensure.</w:t>
            </w:r>
          </w:p>
        </w:tc>
      </w:tr>
    </w:tbl>
    <w:p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Tr="00C92E24">
        <w:trPr>
          <w:tblHeader/>
        </w:trPr>
        <w:tc>
          <w:tcPr>
            <w:tcW w:w="3865" w:type="dxa"/>
          </w:tcPr>
          <w:p w:rsidR="002C46F8" w:rsidRDefault="002C46F8" w:rsidP="00C92E24">
            <w:pPr>
              <w:pStyle w:val="Heading3"/>
              <w:spacing w:before="0" w:after="0"/>
            </w:pPr>
            <w:r>
              <w:t>Work Type Submittal Instructions</w:t>
            </w:r>
          </w:p>
        </w:tc>
        <w:tc>
          <w:tcPr>
            <w:tcW w:w="6205" w:type="dxa"/>
          </w:tcPr>
          <w:p w:rsidR="002C46F8" w:rsidRDefault="002C46F8" w:rsidP="00C92E24">
            <w:pPr>
              <w:pStyle w:val="Heading3"/>
              <w:spacing w:before="0" w:after="0"/>
            </w:pPr>
            <w:r>
              <w:t>Description</w:t>
            </w:r>
          </w:p>
        </w:tc>
      </w:tr>
      <w:tr w:rsidR="002C46F8" w:rsidTr="00C92E24">
        <w:tc>
          <w:tcPr>
            <w:tcW w:w="3865" w:type="dxa"/>
          </w:tcPr>
          <w:p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Submit</w:t>
            </w:r>
            <w:r w:rsidRPr="00CE50E6">
              <w:rPr>
                <w:rFonts w:asciiTheme="majorHAnsi" w:hAnsiTheme="majorHAnsi" w:cstheme="majorHAnsi"/>
                <w:b/>
                <w:spacing w:val="-1"/>
              </w:rPr>
              <w:t xml:space="preserve"> </w:t>
            </w:r>
            <w:r w:rsidR="00A14922">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rsidR="002C46F8" w:rsidRPr="00DC37C9"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tc>
      </w:tr>
    </w:tbl>
    <w:p w:rsidR="002C46F8" w:rsidRPr="004A6217" w:rsidRDefault="002C46F8" w:rsidP="00DC37C9">
      <w:pPr>
        <w:pStyle w:val="BodyText"/>
      </w:pPr>
    </w:p>
    <w:sectPr w:rsidR="002C46F8" w:rsidRPr="004A6217" w:rsidSect="003100B5">
      <w:headerReference w:type="even" r:id="rId11"/>
      <w:headerReference w:type="default" r:id="rId12"/>
      <w:footerReference w:type="even" r:id="rId13"/>
      <w:headerReference w:type="first" r:id="rId14"/>
      <w:footerReference w:type="first" r:id="rId15"/>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C95" w:rsidRDefault="00260C95">
      <w:r>
        <w:separator/>
      </w:r>
    </w:p>
  </w:endnote>
  <w:endnote w:type="continuationSeparator" w:id="0">
    <w:p w:rsidR="00260C95" w:rsidRDefault="00260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C47D68">
      <w:rPr>
        <w:sz w:val="18"/>
        <w:szCs w:val="18"/>
      </w:rPr>
      <w:t>March 2018</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5902D9">
      <w:rPr>
        <w:noProof/>
        <w:sz w:val="18"/>
        <w:szCs w:val="18"/>
      </w:rPr>
      <w:t>3</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C47D68">
      <w:rPr>
        <w:sz w:val="18"/>
        <w:szCs w:val="18"/>
      </w:rPr>
      <w:t>March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5902D9">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C95" w:rsidRDefault="00260C95">
      <w:r>
        <w:separator/>
      </w:r>
    </w:p>
  </w:footnote>
  <w:footnote w:type="continuationSeparator" w:id="0">
    <w:p w:rsidR="00260C95" w:rsidRDefault="00260C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FB399D"/>
    <w:multiLevelType w:val="hybridMultilevel"/>
    <w:tmpl w:val="BA98F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E00CBE"/>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673F59"/>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8819FE"/>
    <w:multiLevelType w:val="hybridMultilevel"/>
    <w:tmpl w:val="A94AEB9C"/>
    <w:lvl w:ilvl="0" w:tplc="70887C80">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5BDE1BE5"/>
    <w:multiLevelType w:val="hybridMultilevel"/>
    <w:tmpl w:val="0C14B4B2"/>
    <w:lvl w:ilvl="0" w:tplc="C706EF94">
      <w:start w:val="1"/>
      <w:numFmt w:val="bullet"/>
      <w:pStyle w:val="List"/>
      <w:lvlText w:val=""/>
      <w:lvlJc w:val="left"/>
      <w:pPr>
        <w:ind w:left="720" w:hanging="360"/>
      </w:pPr>
      <w:rPr>
        <w:rFonts w:ascii="Symbol" w:hAnsi="Symbol" w:hint="default"/>
        <w:color w:val="003865"/>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3111D1"/>
    <w:multiLevelType w:val="hybridMultilevel"/>
    <w:tmpl w:val="69C40A44"/>
    <w:lvl w:ilvl="0" w:tplc="89645DC2">
      <w:start w:val="11"/>
      <w:numFmt w:val="bullet"/>
      <w:lvlText w:val="-"/>
      <w:lvlJc w:val="left"/>
      <w:pPr>
        <w:ind w:left="720" w:hanging="360"/>
      </w:pPr>
      <w:rPr>
        <w:rFonts w:ascii="Calibri" w:eastAsia="Times New Roman"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035CA7"/>
    <w:multiLevelType w:val="hybridMultilevel"/>
    <w:tmpl w:val="9A3EA144"/>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9307DE1"/>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7"/>
  </w:num>
  <w:num w:numId="4">
    <w:abstractNumId w:val="2"/>
  </w:num>
  <w:num w:numId="5">
    <w:abstractNumId w:val="3"/>
  </w:num>
  <w:num w:numId="6">
    <w:abstractNumId w:val="0"/>
  </w:num>
  <w:num w:numId="7">
    <w:abstractNumId w:val="6"/>
  </w:num>
  <w:num w:numId="8">
    <w:abstractNumId w:val="4"/>
  </w:num>
  <w:num w:numId="9">
    <w:abstractNumId w:val="4"/>
  </w:num>
  <w:num w:numId="10">
    <w:abstractNumId w:val="4"/>
  </w:num>
  <w:num w:numId="11">
    <w:abstractNumId w:val="4"/>
  </w:num>
  <w:num w:numId="12">
    <w:abstractNumId w:val="5"/>
  </w:num>
  <w:num w:numId="13">
    <w:abstractNumId w:val="4"/>
  </w:num>
  <w:num w:numId="14">
    <w:abstractNumId w:val="4"/>
  </w:num>
  <w:num w:numId="15">
    <w:abstractNumId w:val="4"/>
  </w:num>
  <w:num w:numId="16">
    <w:abstractNumId w:val="4"/>
  </w:num>
  <w:num w:numId="17">
    <w:abstractNumId w:val="4"/>
  </w:num>
  <w:num w:numId="18">
    <w:abstractNumId w:val="4"/>
  </w:num>
  <w:num w:numId="19">
    <w:abstractNumId w:val="4"/>
  </w:num>
  <w:num w:numId="20">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50BC7"/>
    <w:rsid w:val="000648B0"/>
    <w:rsid w:val="00064B90"/>
    <w:rsid w:val="0007374A"/>
    <w:rsid w:val="00075176"/>
    <w:rsid w:val="00080404"/>
    <w:rsid w:val="00084742"/>
    <w:rsid w:val="000B0A75"/>
    <w:rsid w:val="000B2E68"/>
    <w:rsid w:val="000C3708"/>
    <w:rsid w:val="000C3761"/>
    <w:rsid w:val="000C5221"/>
    <w:rsid w:val="000C7373"/>
    <w:rsid w:val="000E313B"/>
    <w:rsid w:val="000E3E9D"/>
    <w:rsid w:val="000F2931"/>
    <w:rsid w:val="000F4BB1"/>
    <w:rsid w:val="001278AE"/>
    <w:rsid w:val="00135082"/>
    <w:rsid w:val="00135DC7"/>
    <w:rsid w:val="00140D9B"/>
    <w:rsid w:val="00147ED1"/>
    <w:rsid w:val="001500D6"/>
    <w:rsid w:val="00157C41"/>
    <w:rsid w:val="001661D9"/>
    <w:rsid w:val="001708EC"/>
    <w:rsid w:val="001925A8"/>
    <w:rsid w:val="0019673D"/>
    <w:rsid w:val="00197518"/>
    <w:rsid w:val="001A46BB"/>
    <w:rsid w:val="001B7D48"/>
    <w:rsid w:val="001C55E0"/>
    <w:rsid w:val="001E5573"/>
    <w:rsid w:val="001E5ECF"/>
    <w:rsid w:val="001F177D"/>
    <w:rsid w:val="0020674E"/>
    <w:rsid w:val="00211CA3"/>
    <w:rsid w:val="00222A49"/>
    <w:rsid w:val="0022552E"/>
    <w:rsid w:val="00227E68"/>
    <w:rsid w:val="00232F7C"/>
    <w:rsid w:val="00236443"/>
    <w:rsid w:val="00260C95"/>
    <w:rsid w:val="00261247"/>
    <w:rsid w:val="00264652"/>
    <w:rsid w:val="0026674F"/>
    <w:rsid w:val="002672DD"/>
    <w:rsid w:val="00282084"/>
    <w:rsid w:val="00291052"/>
    <w:rsid w:val="002B5E79"/>
    <w:rsid w:val="002C0859"/>
    <w:rsid w:val="002C46F8"/>
    <w:rsid w:val="002F1947"/>
    <w:rsid w:val="00306D94"/>
    <w:rsid w:val="003100B5"/>
    <w:rsid w:val="003125DF"/>
    <w:rsid w:val="00330A0B"/>
    <w:rsid w:val="00335736"/>
    <w:rsid w:val="00347A5F"/>
    <w:rsid w:val="00350A3E"/>
    <w:rsid w:val="003563D2"/>
    <w:rsid w:val="00376FA5"/>
    <w:rsid w:val="003A1479"/>
    <w:rsid w:val="003A1813"/>
    <w:rsid w:val="003B7D82"/>
    <w:rsid w:val="003C4644"/>
    <w:rsid w:val="003C5BE3"/>
    <w:rsid w:val="004071C7"/>
    <w:rsid w:val="00413A7C"/>
    <w:rsid w:val="004141D1"/>
    <w:rsid w:val="004141DD"/>
    <w:rsid w:val="00461804"/>
    <w:rsid w:val="00466810"/>
    <w:rsid w:val="004816B5"/>
    <w:rsid w:val="00483DD2"/>
    <w:rsid w:val="00494E6F"/>
    <w:rsid w:val="004A1B4D"/>
    <w:rsid w:val="004A58DD"/>
    <w:rsid w:val="004A6119"/>
    <w:rsid w:val="004A6217"/>
    <w:rsid w:val="004B47DC"/>
    <w:rsid w:val="004E3DF6"/>
    <w:rsid w:val="004E75B3"/>
    <w:rsid w:val="004F04BA"/>
    <w:rsid w:val="004F0EFF"/>
    <w:rsid w:val="0050093F"/>
    <w:rsid w:val="00507703"/>
    <w:rsid w:val="00514788"/>
    <w:rsid w:val="00521FF6"/>
    <w:rsid w:val="005310E5"/>
    <w:rsid w:val="00537DC8"/>
    <w:rsid w:val="0054371B"/>
    <w:rsid w:val="0055463F"/>
    <w:rsid w:val="0056615E"/>
    <w:rsid w:val="005666F2"/>
    <w:rsid w:val="0057515F"/>
    <w:rsid w:val="005902D9"/>
    <w:rsid w:val="005A50AE"/>
    <w:rsid w:val="005B2DDF"/>
    <w:rsid w:val="005B4AE7"/>
    <w:rsid w:val="005B53B0"/>
    <w:rsid w:val="005C16D8"/>
    <w:rsid w:val="005D4207"/>
    <w:rsid w:val="005D45B3"/>
    <w:rsid w:val="005E44ED"/>
    <w:rsid w:val="005F6005"/>
    <w:rsid w:val="006064AB"/>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4829"/>
    <w:rsid w:val="006F3B38"/>
    <w:rsid w:val="006F6745"/>
    <w:rsid w:val="00700314"/>
    <w:rsid w:val="007137A4"/>
    <w:rsid w:val="0074778B"/>
    <w:rsid w:val="007535D9"/>
    <w:rsid w:val="0077225E"/>
    <w:rsid w:val="00793F48"/>
    <w:rsid w:val="007B337D"/>
    <w:rsid w:val="007B35B2"/>
    <w:rsid w:val="007B3CBE"/>
    <w:rsid w:val="007D1FFF"/>
    <w:rsid w:val="007D42A0"/>
    <w:rsid w:val="007E685C"/>
    <w:rsid w:val="007F5A9C"/>
    <w:rsid w:val="007F6108"/>
    <w:rsid w:val="007F7097"/>
    <w:rsid w:val="008067A6"/>
    <w:rsid w:val="008140CC"/>
    <w:rsid w:val="008251B3"/>
    <w:rsid w:val="00844F1D"/>
    <w:rsid w:val="0084749F"/>
    <w:rsid w:val="00864202"/>
    <w:rsid w:val="008773FE"/>
    <w:rsid w:val="008B3840"/>
    <w:rsid w:val="008B5443"/>
    <w:rsid w:val="008C7EEB"/>
    <w:rsid w:val="008D0DEF"/>
    <w:rsid w:val="008D2256"/>
    <w:rsid w:val="008D5E3D"/>
    <w:rsid w:val="0090737A"/>
    <w:rsid w:val="00917E38"/>
    <w:rsid w:val="00925466"/>
    <w:rsid w:val="0096108C"/>
    <w:rsid w:val="00963BA0"/>
    <w:rsid w:val="00967764"/>
    <w:rsid w:val="009810EE"/>
    <w:rsid w:val="00984CC9"/>
    <w:rsid w:val="00990E51"/>
    <w:rsid w:val="0099233F"/>
    <w:rsid w:val="009B54A0"/>
    <w:rsid w:val="009C0DB2"/>
    <w:rsid w:val="009C6405"/>
    <w:rsid w:val="009E2725"/>
    <w:rsid w:val="009F6B2C"/>
    <w:rsid w:val="00A11F20"/>
    <w:rsid w:val="00A14922"/>
    <w:rsid w:val="00A30799"/>
    <w:rsid w:val="00A52E46"/>
    <w:rsid w:val="00A57FE8"/>
    <w:rsid w:val="00A64ECE"/>
    <w:rsid w:val="00A66185"/>
    <w:rsid w:val="00A71CAD"/>
    <w:rsid w:val="00A731A2"/>
    <w:rsid w:val="00A827B0"/>
    <w:rsid w:val="00A827C1"/>
    <w:rsid w:val="00A93F40"/>
    <w:rsid w:val="00A96F93"/>
    <w:rsid w:val="00AA79B2"/>
    <w:rsid w:val="00AC6EB8"/>
    <w:rsid w:val="00AD39DA"/>
    <w:rsid w:val="00AE5772"/>
    <w:rsid w:val="00AF22AD"/>
    <w:rsid w:val="00AF5107"/>
    <w:rsid w:val="00B06264"/>
    <w:rsid w:val="00B07C8F"/>
    <w:rsid w:val="00B225BD"/>
    <w:rsid w:val="00B275D4"/>
    <w:rsid w:val="00B4321F"/>
    <w:rsid w:val="00B533FE"/>
    <w:rsid w:val="00B55B66"/>
    <w:rsid w:val="00B63782"/>
    <w:rsid w:val="00B75051"/>
    <w:rsid w:val="00B765D8"/>
    <w:rsid w:val="00B77CC5"/>
    <w:rsid w:val="00B859DE"/>
    <w:rsid w:val="00B86731"/>
    <w:rsid w:val="00B91EB1"/>
    <w:rsid w:val="00BA0508"/>
    <w:rsid w:val="00BB7B19"/>
    <w:rsid w:val="00BD0E59"/>
    <w:rsid w:val="00BD3B63"/>
    <w:rsid w:val="00BE3444"/>
    <w:rsid w:val="00BF2EC3"/>
    <w:rsid w:val="00C12D2F"/>
    <w:rsid w:val="00C277A8"/>
    <w:rsid w:val="00C309AE"/>
    <w:rsid w:val="00C365CE"/>
    <w:rsid w:val="00C371E1"/>
    <w:rsid w:val="00C417EB"/>
    <w:rsid w:val="00C47D68"/>
    <w:rsid w:val="00C528AE"/>
    <w:rsid w:val="00C77F14"/>
    <w:rsid w:val="00C81126"/>
    <w:rsid w:val="00C86B0C"/>
    <w:rsid w:val="00CD0906"/>
    <w:rsid w:val="00CD2455"/>
    <w:rsid w:val="00CE45B0"/>
    <w:rsid w:val="00CE50E6"/>
    <w:rsid w:val="00CF1393"/>
    <w:rsid w:val="00D0014D"/>
    <w:rsid w:val="00D15AF2"/>
    <w:rsid w:val="00D22819"/>
    <w:rsid w:val="00D511F0"/>
    <w:rsid w:val="00D54EE5"/>
    <w:rsid w:val="00D61092"/>
    <w:rsid w:val="00D63F82"/>
    <w:rsid w:val="00D640FC"/>
    <w:rsid w:val="00D70F7D"/>
    <w:rsid w:val="00D86B7B"/>
    <w:rsid w:val="00D92929"/>
    <w:rsid w:val="00D93C2E"/>
    <w:rsid w:val="00D970A5"/>
    <w:rsid w:val="00DB4967"/>
    <w:rsid w:val="00DB59DB"/>
    <w:rsid w:val="00DC1545"/>
    <w:rsid w:val="00DC22CF"/>
    <w:rsid w:val="00DC37C9"/>
    <w:rsid w:val="00DD462B"/>
    <w:rsid w:val="00DE50CB"/>
    <w:rsid w:val="00E206AE"/>
    <w:rsid w:val="00E229C1"/>
    <w:rsid w:val="00E23397"/>
    <w:rsid w:val="00E32CD7"/>
    <w:rsid w:val="00E44EE1"/>
    <w:rsid w:val="00E5241D"/>
    <w:rsid w:val="00E5680C"/>
    <w:rsid w:val="00E61A16"/>
    <w:rsid w:val="00E76267"/>
    <w:rsid w:val="00EA535B"/>
    <w:rsid w:val="00EA6DC0"/>
    <w:rsid w:val="00EC579D"/>
    <w:rsid w:val="00ED5BDC"/>
    <w:rsid w:val="00ED7DAC"/>
    <w:rsid w:val="00F067A6"/>
    <w:rsid w:val="00F20B25"/>
    <w:rsid w:val="00F212F3"/>
    <w:rsid w:val="00F647DD"/>
    <w:rsid w:val="00F70C03"/>
    <w:rsid w:val="00F9084A"/>
    <w:rsid w:val="00FA0572"/>
    <w:rsid w:val="00FB286C"/>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uiPriority w:val="99"/>
    <w:semiHidden/>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qFormat/>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paragraph" w:styleId="CommentText">
    <w:name w:val="annotation text"/>
    <w:basedOn w:val="Normal"/>
    <w:link w:val="CommentTextChar"/>
    <w:semiHidden/>
    <w:rsid w:val="00C47D68"/>
    <w:pPr>
      <w:spacing w:before="0" w:line="240" w:lineRule="auto"/>
    </w:pPr>
    <w:rPr>
      <w:rFonts w:ascii="Times New Roman" w:hAnsi="Times New Roman"/>
      <w:szCs w:val="20"/>
      <w:lang w:bidi="ar-SA"/>
    </w:rPr>
  </w:style>
  <w:style w:type="character" w:customStyle="1" w:styleId="CommentTextChar">
    <w:name w:val="Comment Text Char"/>
    <w:basedOn w:val="DefaultParagraphFont"/>
    <w:link w:val="CommentText"/>
    <w:semiHidden/>
    <w:rsid w:val="00C47D68"/>
    <w:rPr>
      <w:rFonts w:ascii="Times New Roman" w:hAnsi="Times New Roman"/>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00D6C0-FC32-4781-97EE-686E9E011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3</Pages>
  <Words>883</Words>
  <Characters>5224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6095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2019-03-18T19:03:00Z</dcterms:created>
  <dcterms:modified xsi:type="dcterms:W3CDTF">2019-03-18T19:03:00Z</dcterms:modified>
  <cp:category>template</cp:category>
  <cp:contentStatus>active</cp:contentStatus>
</cp:coreProperties>
</file>