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bookmarkEnd w:id="0" w:displacedByCustomXml="next"/>
    <w:sdt>
      <w:sdtPr>
        <w:rPr>
          <w:rFonts w:asciiTheme="minorHAnsi" w:eastAsiaTheme="majorEastAsia" w:hAnsiTheme="minorHAnsi" w:cs="Arial"/>
          <w:b/>
          <w:color w:val="003865"/>
          <w:sz w:val="24"/>
          <w:szCs w:val="24"/>
          <w:lang w:bidi="ar-SA"/>
        </w:rPr>
        <w:id w:val="10729564"/>
        <w:docPartObj>
          <w:docPartGallery w:val="Cover Pages"/>
          <w:docPartUnique/>
        </w:docPartObj>
      </w:sdtPr>
      <w:sdtEndPr>
        <w:rPr>
          <w:b w:val="0"/>
          <w:color w:val="FF0000"/>
        </w:rPr>
      </w:sdtEndPr>
      <w:sdtContent>
        <w:p w:rsidR="00D86B7B" w:rsidRDefault="00D86B7B" w:rsidP="00D86B7B">
          <w:pPr>
            <w:spacing w:before="0"/>
            <w:rPr>
              <w:rFonts w:asciiTheme="minorHAnsi" w:hAnsiTheme="minorHAnsi"/>
              <w:b/>
              <w:lang w:bidi="ar-SA"/>
            </w:rPr>
          </w:pPr>
          <w:r>
            <w:rPr>
              <w:noProof/>
              <w:lang w:bidi="ar-SA"/>
            </w:rPr>
            <w:drawing>
              <wp:inline distT="0" distB="0" distL="0" distR="0" wp14:anchorId="25B354F6" wp14:editId="6BCF33C9">
                <wp:extent cx="2743197" cy="634744"/>
                <wp:effectExtent l="0" t="0" r="635" b="0"/>
                <wp:docPr id="1" name="Picture 1" descr="Minnesota Department of Transportation logo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197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D86B7B" w:rsidRPr="007F5A9C" w:rsidRDefault="00D86B7B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ptab w:relativeTo="margin" w:alignment="right" w:leader="none"/>
          </w:r>
          <w:r w:rsidR="00D15AF2" w:rsidRPr="00D15AF2">
            <w:rPr>
              <w:b/>
              <w:color w:val="003865" w:themeColor="text1"/>
              <w:sz w:val="24"/>
              <w:szCs w:val="24"/>
            </w:rPr>
            <w:t>PRE-QUALIFICATION PROGRAM</w:t>
          </w:r>
        </w:p>
        <w:p w:rsidR="00D86B7B" w:rsidRDefault="00D15AF2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t xml:space="preserve">Work </w:t>
          </w:r>
          <w:r w:rsidR="009E2725">
            <w:rPr>
              <w:color w:val="003865" w:themeColor="text1"/>
            </w:rPr>
            <w:t>Type Definition /</w:t>
          </w:r>
          <w:r>
            <w:rPr>
              <w:color w:val="003865" w:themeColor="text1"/>
            </w:rPr>
            <w:t xml:space="preserve"> Submittal Requirements</w:t>
          </w:r>
        </w:p>
        <w:p w:rsidR="00D86B7B" w:rsidRDefault="00D86B7B" w:rsidP="00D86B7B">
          <w:pPr>
            <w:spacing w:before="0"/>
            <w:rPr>
              <w:color w:val="FF0000"/>
            </w:rPr>
          </w:pPr>
        </w:p>
        <w:p w:rsidR="00D86B7B" w:rsidRDefault="00D86B7B" w:rsidP="00D86B7B">
          <w:pPr>
            <w:spacing w:before="0"/>
            <w:jc w:val="right"/>
            <w:rPr>
              <w:color w:val="FF0000"/>
            </w:rPr>
            <w:sectPr w:rsidR="00D86B7B" w:rsidSect="005E44ED">
              <w:footerReference w:type="default" r:id="rId9"/>
              <w:footerReference w:type="first" r:id="rId10"/>
              <w:type w:val="continuous"/>
              <w:pgSz w:w="12240" w:h="15840" w:code="1"/>
              <w:pgMar w:top="900" w:right="1080" w:bottom="1080" w:left="1080" w:header="504" w:footer="504" w:gutter="0"/>
              <w:cols w:num="2" w:space="720"/>
              <w:titlePg/>
              <w:docGrid w:linePitch="326"/>
            </w:sectPr>
          </w:pPr>
        </w:p>
        <w:p w:rsidR="00BE3444" w:rsidRPr="00BE3444" w:rsidRDefault="009E2725" w:rsidP="003100B5">
          <w:pPr>
            <w:pStyle w:val="Heading1"/>
            <w:spacing w:before="0"/>
            <w:rPr>
              <w:lang w:bidi="ar-SA"/>
            </w:rPr>
          </w:pPr>
          <w:r>
            <w:rPr>
              <w:lang w:bidi="ar-SA"/>
            </w:rPr>
            <w:t>Work Type Definition</w:t>
          </w:r>
        </w:p>
        <w:p w:rsidR="00BE3444" w:rsidRPr="00BE3444" w:rsidRDefault="00EF61E4" w:rsidP="009E2725">
          <w:pPr>
            <w:pStyle w:val="Heading2"/>
            <w:rPr>
              <w:lang w:bidi="ar-SA"/>
            </w:rPr>
          </w:pPr>
          <w:r>
            <w:rPr>
              <w:lang w:bidi="ar-SA"/>
            </w:rPr>
            <w:t>10.</w:t>
          </w:r>
          <w:r w:rsidR="000E0E5D">
            <w:rPr>
              <w:lang w:bidi="ar-SA"/>
            </w:rPr>
            <w:t>2 Aerial Imagery and Remote Sensin</w:t>
          </w:r>
          <w:r w:rsidR="000342A2">
            <w:rPr>
              <w:lang w:bidi="ar-SA"/>
            </w:rPr>
            <w:t>g</w:t>
          </w:r>
        </w:p>
        <w:p w:rsidR="00BE3444" w:rsidRPr="00BE3444" w:rsidRDefault="009E2725" w:rsidP="00197518">
          <w:pPr>
            <w:pStyle w:val="Heading3"/>
            <w:rPr>
              <w:lang w:bidi="ar-SA"/>
            </w:rPr>
          </w:pPr>
          <w:r>
            <w:rPr>
              <w:lang w:bidi="ar-SA"/>
            </w:rPr>
            <w:t>Description</w:t>
          </w:r>
        </w:p>
      </w:sdtContent>
    </w:sdt>
    <w:p w:rsidR="000E0E5D" w:rsidRPr="000E0E5D" w:rsidRDefault="000E0E5D" w:rsidP="000E0E5D">
      <w:pPr>
        <w:pStyle w:val="BodyText"/>
        <w:spacing w:before="0" w:after="0"/>
        <w:rPr>
          <w:lang w:bidi="ar-SA"/>
        </w:rPr>
      </w:pPr>
      <w:r w:rsidRPr="000E0E5D">
        <w:rPr>
          <w:lang w:bidi="ar-SA"/>
        </w:rPr>
        <w:t xml:space="preserve">Aerial photography and </w:t>
      </w:r>
      <w:proofErr w:type="spellStart"/>
      <w:r w:rsidRPr="000E0E5D">
        <w:rPr>
          <w:lang w:bidi="ar-SA"/>
        </w:rPr>
        <w:t>photogrammetrics</w:t>
      </w:r>
      <w:proofErr w:type="spellEnd"/>
      <w:r w:rsidRPr="000E0E5D">
        <w:rPr>
          <w:lang w:bidi="ar-SA"/>
        </w:rPr>
        <w:t xml:space="preserve"> are used to begin the three-dimensional location data collection required for transportation projects. Flights are made in the spring and fall over specific corridors to routinely update </w:t>
      </w:r>
      <w:proofErr w:type="spellStart"/>
      <w:r w:rsidRPr="000E0E5D">
        <w:rPr>
          <w:lang w:bidi="ar-SA"/>
        </w:rPr>
        <w:t>MnDOT's</w:t>
      </w:r>
      <w:proofErr w:type="spellEnd"/>
      <w:r w:rsidRPr="000E0E5D">
        <w:rPr>
          <w:lang w:bidi="ar-SA"/>
        </w:rPr>
        <w:t xml:space="preserve"> records and to address the aerial photography needs of specific projects. </w:t>
      </w:r>
    </w:p>
    <w:p w:rsidR="000E0E5D" w:rsidRPr="000E0E5D" w:rsidRDefault="000E0E5D" w:rsidP="000E0E5D">
      <w:pPr>
        <w:pStyle w:val="BodyText"/>
        <w:numPr>
          <w:ilvl w:val="0"/>
          <w:numId w:val="4"/>
        </w:numPr>
        <w:spacing w:before="0" w:after="0"/>
      </w:pPr>
      <w:r w:rsidRPr="000E0E5D">
        <w:t xml:space="preserve">Level 1 (Film/Digital Photography): Collection of Aerial Film Photography / Aerial Digital Imagery to be used as a basis for detail design ground controlled post-processed aero-triangulation solutions for </w:t>
      </w:r>
      <w:proofErr w:type="spellStart"/>
      <w:r w:rsidRPr="000E0E5D">
        <w:t>MnDOT</w:t>
      </w:r>
      <w:proofErr w:type="spellEnd"/>
      <w:r w:rsidRPr="000E0E5D">
        <w:t xml:space="preserve"> transportation projects and Minnesota local unit of government municipal category projects.  Production of Digital Ortho-photos (seamless Ortho-rectified raster mosaic).  Photogrammetric lab services. </w:t>
      </w:r>
    </w:p>
    <w:p w:rsidR="000E0E5D" w:rsidRPr="000E0E5D" w:rsidRDefault="000E0E5D" w:rsidP="000E0E5D">
      <w:pPr>
        <w:pStyle w:val="BodyText"/>
        <w:numPr>
          <w:ilvl w:val="0"/>
          <w:numId w:val="4"/>
        </w:numPr>
        <w:spacing w:before="0" w:after="0"/>
      </w:pPr>
      <w:r w:rsidRPr="000E0E5D">
        <w:t xml:space="preserve">Level 2 (IMU – GPS): Collection of Aerial Film Photography / Aerial Digital Imagery to be used as a basis for planning / pre-design / facility management/GIS level digital photogrammetric products. This includes In Flight collection and processing of aerial image positions and orientation parameters, utilizing minimal ground control for </w:t>
      </w:r>
      <w:proofErr w:type="spellStart"/>
      <w:r w:rsidRPr="000E0E5D">
        <w:t>MnDOT</w:t>
      </w:r>
      <w:proofErr w:type="spellEnd"/>
      <w:r w:rsidRPr="000E0E5D">
        <w:t xml:space="preserve"> transportation projects and Minnesota local units of government municipal category projects.  Production of Digital Ortho-photos (seamless Ortho-rectified raster mosaic) for pre-design purposes.  Photogrammetric lab services.</w:t>
      </w:r>
    </w:p>
    <w:p w:rsidR="000E0E5D" w:rsidRPr="000E0E5D" w:rsidRDefault="000E0E5D" w:rsidP="000E0E5D">
      <w:pPr>
        <w:pStyle w:val="BodyText"/>
        <w:numPr>
          <w:ilvl w:val="0"/>
          <w:numId w:val="4"/>
        </w:numPr>
        <w:spacing w:before="0" w:after="0"/>
      </w:pPr>
      <w:r w:rsidRPr="000E0E5D">
        <w:t>Level 3 (Digital Oblique Photography): Collection of Digital Aerial Oblique Photography.  Photogrammetric lab services.</w:t>
      </w:r>
    </w:p>
    <w:p w:rsidR="000E0E5D" w:rsidRPr="000E0E5D" w:rsidRDefault="000E0E5D" w:rsidP="000E0E5D">
      <w:pPr>
        <w:pStyle w:val="BodyText"/>
        <w:numPr>
          <w:ilvl w:val="0"/>
          <w:numId w:val="4"/>
        </w:numPr>
        <w:spacing w:before="0" w:after="0"/>
      </w:pPr>
      <w:r w:rsidRPr="000E0E5D">
        <w:t xml:space="preserve">Level 4 (DEM): Digital Elevation Model (DEM) production utilizing either aerial remote sensing techniques, such as Airborne LIDAR (Light Detection &amp; Ranging), Static Laser Scanner, and High Definition Mobile Laser Scanner using minimal ground control for </w:t>
      </w:r>
      <w:proofErr w:type="spellStart"/>
      <w:r w:rsidRPr="000E0E5D">
        <w:t>MnDOT</w:t>
      </w:r>
      <w:proofErr w:type="spellEnd"/>
      <w:r w:rsidRPr="000E0E5D">
        <w:t xml:space="preserve"> transportation projects and  Minnesota local unit of government projects.</w:t>
      </w:r>
    </w:p>
    <w:p w:rsidR="009E2725" w:rsidRDefault="009E2725" w:rsidP="009E2725">
      <w:pPr>
        <w:pStyle w:val="Heading3"/>
      </w:pPr>
      <w:r>
        <w:rPr>
          <w:lang w:bidi="ar-SA"/>
        </w:rPr>
        <w:t>Standards</w:t>
      </w:r>
      <w:r>
        <w:t xml:space="preserve"> and Specifications</w:t>
      </w:r>
    </w:p>
    <w:p w:rsidR="000C5221" w:rsidRPr="000C5221" w:rsidRDefault="000C5221" w:rsidP="000C5221">
      <w:pPr>
        <w:pStyle w:val="BodyText"/>
        <w:spacing w:before="0" w:after="0"/>
      </w:pPr>
      <w:r w:rsidRPr="000C5221">
        <w:rPr>
          <w:lang w:bidi="ar-SA"/>
        </w:rPr>
        <w:t>Standards and specifications required for a project under this work type may include the following:</w:t>
      </w:r>
    </w:p>
    <w:p w:rsidR="000E0E5D" w:rsidRPr="000E0E5D" w:rsidRDefault="000E0E5D" w:rsidP="000E0E5D">
      <w:pPr>
        <w:numPr>
          <w:ilvl w:val="0"/>
          <w:numId w:val="17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 xml:space="preserve">All work must be completed in accordance with the Procedural Based Specifications and Performance Based Specifications identified in the </w:t>
      </w:r>
      <w:r w:rsidRPr="000E0E5D">
        <w:rPr>
          <w:rFonts w:asciiTheme="majorHAnsi" w:hAnsiTheme="majorHAnsi" w:cstheme="majorHAnsi"/>
          <w:i/>
        </w:rPr>
        <w:t>project specific contract.</w:t>
      </w:r>
    </w:p>
    <w:p w:rsidR="000E0E5D" w:rsidRPr="000E0E5D" w:rsidRDefault="000E0E5D" w:rsidP="000E0E5D">
      <w:pPr>
        <w:numPr>
          <w:ilvl w:val="0"/>
          <w:numId w:val="17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 xml:space="preserve">Approved DEM files in </w:t>
      </w:r>
      <w:proofErr w:type="spellStart"/>
      <w:r w:rsidRPr="000E0E5D">
        <w:rPr>
          <w:rFonts w:asciiTheme="majorHAnsi" w:hAnsiTheme="majorHAnsi" w:cstheme="majorHAnsi"/>
        </w:rPr>
        <w:t>Microstation</w:t>
      </w:r>
      <w:proofErr w:type="spellEnd"/>
      <w:r w:rsidRPr="000E0E5D">
        <w:rPr>
          <w:rFonts w:asciiTheme="majorHAnsi" w:hAnsiTheme="majorHAnsi" w:cstheme="majorHAnsi"/>
        </w:rPr>
        <w:t xml:space="preserve"> File format or LAS as specified.  See </w:t>
      </w:r>
      <w:hyperlink r:id="rId11" w:history="1">
        <w:r w:rsidRPr="005E12B0">
          <w:rPr>
            <w:rStyle w:val="Hyperlink"/>
            <w:rFonts w:asciiTheme="majorHAnsi" w:hAnsiTheme="majorHAnsi" w:cstheme="majorHAnsi"/>
          </w:rPr>
          <w:t>CADD</w:t>
        </w:r>
        <w:r w:rsidR="005E12B0" w:rsidRPr="005E12B0">
          <w:rPr>
            <w:rStyle w:val="Hyperlink"/>
            <w:rFonts w:asciiTheme="majorHAnsi" w:hAnsiTheme="majorHAnsi" w:cstheme="majorHAnsi"/>
          </w:rPr>
          <w:t xml:space="preserve"> </w:t>
        </w:r>
        <w:r w:rsidRPr="005E12B0">
          <w:rPr>
            <w:rStyle w:val="Hyperlink"/>
            <w:rFonts w:asciiTheme="majorHAnsi" w:hAnsiTheme="majorHAnsi" w:cstheme="majorHAnsi"/>
          </w:rPr>
          <w:t>Standards</w:t>
        </w:r>
      </w:hyperlink>
      <w:r w:rsidR="005E12B0">
        <w:rPr>
          <w:rFonts w:asciiTheme="majorHAnsi" w:hAnsiTheme="majorHAnsi" w:cstheme="majorHAnsi"/>
        </w:rPr>
        <w:t xml:space="preserve"> </w:t>
      </w:r>
      <w:r w:rsidRPr="000E0E5D">
        <w:rPr>
          <w:rFonts w:asciiTheme="majorHAnsi" w:hAnsiTheme="majorHAnsi" w:cstheme="majorHAnsi"/>
        </w:rPr>
        <w:t xml:space="preserve"> </w:t>
      </w:r>
      <w:r w:rsidR="005E12B0">
        <w:rPr>
          <w:rFonts w:asciiTheme="majorHAnsi" w:hAnsiTheme="majorHAnsi" w:cstheme="majorHAnsi"/>
        </w:rPr>
        <w:t>[</w:t>
      </w:r>
      <w:r w:rsidRPr="005E12B0">
        <w:t>www.dot.state.mn.us/caes/cadd</w:t>
      </w:r>
      <w:r w:rsidR="005E12B0">
        <w:t>]</w:t>
      </w:r>
    </w:p>
    <w:p w:rsidR="000E0E5D" w:rsidRPr="000E0E5D" w:rsidRDefault="00AC57ED" w:rsidP="000E0E5D">
      <w:pPr>
        <w:numPr>
          <w:ilvl w:val="0"/>
          <w:numId w:val="17"/>
        </w:numPr>
        <w:spacing w:before="0" w:line="240" w:lineRule="auto"/>
        <w:rPr>
          <w:rFonts w:asciiTheme="majorHAnsi" w:hAnsiTheme="majorHAnsi" w:cstheme="majorHAnsi"/>
        </w:rPr>
      </w:pPr>
      <w:hyperlink r:id="rId12" w:history="1">
        <w:r w:rsidR="000E0E5D" w:rsidRPr="005E12B0">
          <w:rPr>
            <w:rStyle w:val="Hyperlink"/>
            <w:rFonts w:asciiTheme="majorHAnsi" w:hAnsiTheme="majorHAnsi" w:cstheme="majorHAnsi"/>
          </w:rPr>
          <w:t>Aerial Photography Specifications</w:t>
        </w:r>
      </w:hyperlink>
      <w:r w:rsidR="005E12B0">
        <w:rPr>
          <w:rFonts w:asciiTheme="majorHAnsi" w:hAnsiTheme="majorHAnsi" w:cstheme="majorHAnsi"/>
        </w:rPr>
        <w:t xml:space="preserve"> [</w:t>
      </w:r>
      <w:r w:rsidR="005E12B0" w:rsidRPr="005E12B0">
        <w:t>www.dot.state.mn.us/surveying/Photo/photospecs.html</w:t>
      </w:r>
      <w:r w:rsidR="005E12B0">
        <w:t>]</w:t>
      </w:r>
      <w:r w:rsidR="000E0E5D" w:rsidRPr="000E0E5D">
        <w:rPr>
          <w:rFonts w:asciiTheme="majorHAnsi" w:hAnsiTheme="majorHAnsi" w:cstheme="majorHAnsi"/>
        </w:rPr>
        <w:t xml:space="preserve"> take precedence over</w:t>
      </w:r>
    </w:p>
    <w:p w:rsidR="000E0E5D" w:rsidRPr="000E0E5D" w:rsidRDefault="00AC57ED" w:rsidP="000E0E5D">
      <w:pPr>
        <w:spacing w:line="240" w:lineRule="auto"/>
        <w:ind w:left="720"/>
        <w:rPr>
          <w:rFonts w:asciiTheme="majorHAnsi" w:hAnsiTheme="majorHAnsi" w:cstheme="majorHAnsi"/>
        </w:rPr>
      </w:pPr>
      <w:hyperlink r:id="rId13" w:history="1">
        <w:r w:rsidR="000E0E5D" w:rsidRPr="007223BF">
          <w:rPr>
            <w:rStyle w:val="Hyperlink"/>
            <w:rFonts w:asciiTheme="majorHAnsi" w:hAnsiTheme="majorHAnsi" w:cstheme="majorHAnsi"/>
          </w:rPr>
          <w:t>Surveying and Mapping Manual</w:t>
        </w:r>
      </w:hyperlink>
      <w:r w:rsidR="000E0E5D" w:rsidRPr="000E0E5D">
        <w:rPr>
          <w:rFonts w:asciiTheme="majorHAnsi" w:hAnsiTheme="majorHAnsi" w:cstheme="majorHAnsi"/>
        </w:rPr>
        <w:t xml:space="preserve"> </w:t>
      </w:r>
      <w:hyperlink r:id="rId14" w:history="1">
        <w:r w:rsidR="007223BF" w:rsidRPr="007223BF">
          <w:t>[</w:t>
        </w:r>
        <w:r w:rsidR="000E0E5D" w:rsidRPr="007223BF">
          <w:t>www.dot.state.mn.us/surveying/SurvMapManuals/SM_Manual2007.pdf</w:t>
        </w:r>
      </w:hyperlink>
      <w:r w:rsidR="007223BF">
        <w:t>]</w:t>
      </w:r>
    </w:p>
    <w:p w:rsidR="00F3499A" w:rsidRDefault="00F3499A" w:rsidP="00F3499A">
      <w:pPr>
        <w:pStyle w:val="Heading3"/>
      </w:pPr>
      <w:r>
        <w:t xml:space="preserve">Provided by </w:t>
      </w:r>
      <w:proofErr w:type="spellStart"/>
      <w:r>
        <w:t>MnDOT</w:t>
      </w:r>
      <w:proofErr w:type="spellEnd"/>
    </w:p>
    <w:p w:rsidR="00F3499A" w:rsidRDefault="00F3499A" w:rsidP="00F3499A">
      <w:pPr>
        <w:pStyle w:val="BodyText"/>
        <w:spacing w:before="0" w:after="0"/>
        <w:rPr>
          <w:lang w:bidi="ar-SA"/>
        </w:rPr>
      </w:pPr>
      <w:r w:rsidRPr="00A0792E">
        <w:rPr>
          <w:lang w:bidi="ar-SA"/>
        </w:rPr>
        <w:t xml:space="preserve">Information to be supplied by </w:t>
      </w:r>
      <w:proofErr w:type="spellStart"/>
      <w:r w:rsidRPr="00A0792E">
        <w:rPr>
          <w:lang w:bidi="ar-SA"/>
        </w:rPr>
        <w:t>MnDOT</w:t>
      </w:r>
      <w:proofErr w:type="spellEnd"/>
      <w:r w:rsidRPr="00A0792E">
        <w:rPr>
          <w:lang w:bidi="ar-SA"/>
        </w:rPr>
        <w:t xml:space="preserve"> for a project may include the following:</w:t>
      </w:r>
    </w:p>
    <w:p w:rsidR="000E0E5D" w:rsidRPr="000E0E5D" w:rsidRDefault="000E0E5D" w:rsidP="000E0E5D">
      <w:pPr>
        <w:numPr>
          <w:ilvl w:val="0"/>
          <w:numId w:val="18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Level 1: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Project designation, location and limits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lastRenderedPageBreak/>
        <w:t>Flight Plan and Film Media or Digital Camera requirements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Spatial Data and Positional Accuracy requirements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Special Requirements</w:t>
      </w:r>
    </w:p>
    <w:p w:rsidR="000E0E5D" w:rsidRPr="000E0E5D" w:rsidRDefault="000E0E5D" w:rsidP="000E0E5D">
      <w:pPr>
        <w:numPr>
          <w:ilvl w:val="0"/>
          <w:numId w:val="18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Level 2: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Project designation, location and limits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Flight Plan and Film Media or Digital Camera requirements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Spatial Data and Positional Accuracy requirements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Special Requirements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  <w:strike/>
        </w:rPr>
      </w:pPr>
      <w:r w:rsidRPr="000E0E5D">
        <w:rPr>
          <w:rFonts w:asciiTheme="majorHAnsi" w:hAnsiTheme="majorHAnsi" w:cstheme="majorHAnsi"/>
        </w:rPr>
        <w:t>Control Scheme, Ground Control Coordinates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  <w:strike/>
        </w:rPr>
      </w:pPr>
      <w:r w:rsidRPr="000E0E5D">
        <w:rPr>
          <w:rFonts w:asciiTheme="majorHAnsi" w:hAnsiTheme="majorHAnsi" w:cstheme="majorHAnsi"/>
        </w:rPr>
        <w:t>Coordinate Datum/Projection/Adjustment</w:t>
      </w:r>
    </w:p>
    <w:p w:rsidR="000E0E5D" w:rsidRPr="000E0E5D" w:rsidRDefault="000E0E5D" w:rsidP="000E0E5D">
      <w:pPr>
        <w:numPr>
          <w:ilvl w:val="0"/>
          <w:numId w:val="18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Level 3: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Project designation, location and limits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Digital Camera requirements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Special Requirements</w:t>
      </w:r>
    </w:p>
    <w:p w:rsidR="000E0E5D" w:rsidRPr="000E0E5D" w:rsidRDefault="000E0E5D" w:rsidP="000E0E5D">
      <w:pPr>
        <w:numPr>
          <w:ilvl w:val="0"/>
          <w:numId w:val="18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Level 4: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Project designation, location, limits and match file requirements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Coordinate Datum/Projection/Adjustment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Project Seed Files</w:t>
      </w:r>
    </w:p>
    <w:p w:rsidR="009E2725" w:rsidRDefault="009E2725" w:rsidP="009E2725">
      <w:pPr>
        <w:pStyle w:val="Heading3"/>
      </w:pPr>
      <w:r>
        <w:t>Provided by Consultant</w:t>
      </w:r>
    </w:p>
    <w:p w:rsidR="000C5221" w:rsidRPr="000E0E5D" w:rsidRDefault="000C5221" w:rsidP="000C5221">
      <w:pPr>
        <w:pStyle w:val="BodyText"/>
        <w:spacing w:before="0" w:after="0"/>
        <w:rPr>
          <w:rFonts w:asciiTheme="majorHAnsi" w:hAnsiTheme="majorHAnsi" w:cstheme="majorHAnsi"/>
          <w:lang w:bidi="ar-SA"/>
        </w:rPr>
      </w:pPr>
      <w:r w:rsidRPr="000E0E5D">
        <w:rPr>
          <w:rFonts w:asciiTheme="majorHAnsi" w:hAnsiTheme="majorHAnsi" w:cstheme="majorHAnsi"/>
          <w:lang w:bidi="ar-SA"/>
        </w:rPr>
        <w:t>Deliverables to be supplied by the consultant for a project may include the following:</w:t>
      </w:r>
    </w:p>
    <w:p w:rsidR="000E0E5D" w:rsidRPr="000E0E5D" w:rsidRDefault="000E0E5D" w:rsidP="000E0E5D">
      <w:pPr>
        <w:numPr>
          <w:ilvl w:val="0"/>
          <w:numId w:val="20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 xml:space="preserve">Levels 1 </w:t>
      </w:r>
      <w:r>
        <w:rPr>
          <w:rFonts w:asciiTheme="majorHAnsi" w:hAnsiTheme="majorHAnsi" w:cstheme="majorHAnsi"/>
        </w:rPr>
        <w:t>and</w:t>
      </w:r>
      <w:r w:rsidRPr="000E0E5D">
        <w:rPr>
          <w:rFonts w:asciiTheme="majorHAnsi" w:hAnsiTheme="majorHAnsi" w:cstheme="majorHAnsi"/>
        </w:rPr>
        <w:t xml:space="preserve"> 2: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 xml:space="preserve">Aerial digital image file plots on </w:t>
      </w:r>
      <w:proofErr w:type="spellStart"/>
      <w:r w:rsidRPr="000E0E5D">
        <w:rPr>
          <w:rFonts w:asciiTheme="majorHAnsi" w:hAnsiTheme="majorHAnsi" w:cstheme="majorHAnsi"/>
        </w:rPr>
        <w:t>photobase</w:t>
      </w:r>
      <w:proofErr w:type="spellEnd"/>
      <w:r w:rsidRPr="000E0E5D">
        <w:rPr>
          <w:rFonts w:asciiTheme="majorHAnsi" w:hAnsiTheme="majorHAnsi" w:cstheme="majorHAnsi"/>
        </w:rPr>
        <w:t xml:space="preserve"> paper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9” x 9” contact print (film) and/or digital image as specified.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Photo Index digital file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 xml:space="preserve">Photo Index print or plot on </w:t>
      </w:r>
      <w:proofErr w:type="spellStart"/>
      <w:r w:rsidRPr="000E0E5D">
        <w:rPr>
          <w:rFonts w:asciiTheme="majorHAnsi" w:hAnsiTheme="majorHAnsi" w:cstheme="majorHAnsi"/>
        </w:rPr>
        <w:t>photobase</w:t>
      </w:r>
      <w:proofErr w:type="spellEnd"/>
      <w:r w:rsidRPr="000E0E5D">
        <w:rPr>
          <w:rFonts w:asciiTheme="majorHAnsi" w:hAnsiTheme="majorHAnsi" w:cstheme="majorHAnsi"/>
        </w:rPr>
        <w:t xml:space="preserve"> paper of each project.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Original processed film negatives or digital image files used to collect aerial imagery.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Calibration reports for aerial camera (s).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Camera station parameters ((x, y, z) and (</w:t>
      </w:r>
      <w:r w:rsidRPr="000E0E5D">
        <w:rPr>
          <w:rFonts w:asciiTheme="majorHAnsi" w:hAnsiTheme="majorHAnsi" w:cstheme="majorHAnsi"/>
        </w:rPr>
        <w:sym w:font="Symbol" w:char="F077"/>
      </w:r>
      <w:proofErr w:type="gramStart"/>
      <w:r w:rsidRPr="000E0E5D">
        <w:rPr>
          <w:rFonts w:asciiTheme="majorHAnsi" w:hAnsiTheme="majorHAnsi" w:cstheme="majorHAnsi"/>
        </w:rPr>
        <w:t xml:space="preserve">, </w:t>
      </w:r>
      <w:proofErr w:type="gramEnd"/>
      <w:r w:rsidRPr="000E0E5D">
        <w:rPr>
          <w:rFonts w:asciiTheme="majorHAnsi" w:hAnsiTheme="majorHAnsi" w:cstheme="majorHAnsi"/>
        </w:rPr>
        <w:sym w:font="Symbol" w:char="F066"/>
      </w:r>
      <w:r w:rsidRPr="000E0E5D">
        <w:rPr>
          <w:rFonts w:asciiTheme="majorHAnsi" w:hAnsiTheme="majorHAnsi" w:cstheme="majorHAnsi"/>
        </w:rPr>
        <w:t xml:space="preserve">, </w:t>
      </w:r>
      <w:r w:rsidRPr="000E0E5D">
        <w:rPr>
          <w:rFonts w:asciiTheme="majorHAnsi" w:hAnsiTheme="majorHAnsi" w:cstheme="majorHAnsi"/>
        </w:rPr>
        <w:sym w:font="Symbol" w:char="F06B"/>
      </w:r>
      <w:r w:rsidRPr="000E0E5D">
        <w:rPr>
          <w:rFonts w:asciiTheme="majorHAnsi" w:hAnsiTheme="majorHAnsi" w:cstheme="majorHAnsi"/>
        </w:rPr>
        <w:t>)) for each image.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Center of first and last image of each flight strip in latitude and longitude.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  <w:b/>
          <w:u w:val="single"/>
        </w:rPr>
      </w:pPr>
      <w:r w:rsidRPr="000E0E5D">
        <w:rPr>
          <w:rFonts w:asciiTheme="majorHAnsi" w:hAnsiTheme="majorHAnsi" w:cstheme="majorHAnsi"/>
        </w:rPr>
        <w:t>Ground control coordinates.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  <w:b/>
          <w:u w:val="single"/>
        </w:rPr>
      </w:pPr>
      <w:r w:rsidRPr="000E0E5D">
        <w:rPr>
          <w:rFonts w:asciiTheme="majorHAnsi" w:hAnsiTheme="majorHAnsi" w:cstheme="majorHAnsi"/>
        </w:rPr>
        <w:t>List of ground control points not used or identified as being suspect.</w:t>
      </w:r>
    </w:p>
    <w:p w:rsidR="005E12B0" w:rsidRDefault="000E0E5D" w:rsidP="005E12B0">
      <w:pPr>
        <w:numPr>
          <w:ilvl w:val="0"/>
          <w:numId w:val="20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Level 2:</w:t>
      </w:r>
    </w:p>
    <w:p w:rsidR="000E0E5D" w:rsidRPr="000E0E5D" w:rsidRDefault="000E0E5D" w:rsidP="005E12B0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 xml:space="preserve">Final camera station positions and orientation </w:t>
      </w:r>
      <w:proofErr w:type="gramStart"/>
      <w:r w:rsidRPr="000E0E5D">
        <w:rPr>
          <w:rFonts w:asciiTheme="majorHAnsi" w:hAnsiTheme="majorHAnsi" w:cstheme="majorHAnsi"/>
        </w:rPr>
        <w:t xml:space="preserve">parameters </w:t>
      </w:r>
      <w:proofErr w:type="gramEnd"/>
      <w:r w:rsidRPr="000E0E5D">
        <w:rPr>
          <w:rFonts w:asciiTheme="majorHAnsi" w:hAnsiTheme="majorHAnsi" w:cstheme="majorHAnsi"/>
        </w:rPr>
        <w:sym w:font="Symbol" w:char="F077"/>
      </w:r>
      <w:r w:rsidRPr="000E0E5D">
        <w:rPr>
          <w:rFonts w:asciiTheme="majorHAnsi" w:hAnsiTheme="majorHAnsi" w:cstheme="majorHAnsi"/>
        </w:rPr>
        <w:t>,</w:t>
      </w:r>
      <w:r w:rsidRPr="000E0E5D">
        <w:rPr>
          <w:rFonts w:asciiTheme="majorHAnsi" w:hAnsiTheme="majorHAnsi" w:cstheme="majorHAnsi"/>
        </w:rPr>
        <w:sym w:font="Symbol" w:char="F066"/>
      </w:r>
      <w:r w:rsidRPr="000E0E5D">
        <w:rPr>
          <w:rFonts w:asciiTheme="majorHAnsi" w:hAnsiTheme="majorHAnsi" w:cstheme="majorHAnsi"/>
        </w:rPr>
        <w:t>,</w:t>
      </w:r>
      <w:r w:rsidRPr="000E0E5D">
        <w:rPr>
          <w:rFonts w:asciiTheme="majorHAnsi" w:hAnsiTheme="majorHAnsi" w:cstheme="majorHAnsi"/>
        </w:rPr>
        <w:sym w:font="Symbol" w:char="F06B"/>
      </w:r>
      <w:r w:rsidRPr="000E0E5D">
        <w:rPr>
          <w:rFonts w:asciiTheme="majorHAnsi" w:hAnsiTheme="majorHAnsi" w:cstheme="majorHAnsi"/>
        </w:rPr>
        <w:t>.</w:t>
      </w:r>
    </w:p>
    <w:p w:rsidR="000E0E5D" w:rsidRPr="000E0E5D" w:rsidRDefault="000E0E5D" w:rsidP="000E0E5D">
      <w:pPr>
        <w:numPr>
          <w:ilvl w:val="0"/>
          <w:numId w:val="20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Level 3</w:t>
      </w:r>
      <w:r w:rsidRPr="000E0E5D">
        <w:rPr>
          <w:rFonts w:asciiTheme="majorHAnsi" w:hAnsiTheme="majorHAnsi" w:cstheme="majorHAnsi"/>
          <w:i/>
        </w:rPr>
        <w:t>: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 xml:space="preserve">Aerial digital image file plots on </w:t>
      </w:r>
      <w:proofErr w:type="spellStart"/>
      <w:r w:rsidRPr="000E0E5D">
        <w:rPr>
          <w:rFonts w:asciiTheme="majorHAnsi" w:hAnsiTheme="majorHAnsi" w:cstheme="majorHAnsi"/>
        </w:rPr>
        <w:t>photobase</w:t>
      </w:r>
      <w:proofErr w:type="spellEnd"/>
      <w:r w:rsidRPr="000E0E5D">
        <w:rPr>
          <w:rFonts w:asciiTheme="majorHAnsi" w:hAnsiTheme="majorHAnsi" w:cstheme="majorHAnsi"/>
        </w:rPr>
        <w:t xml:space="preserve"> paper as specified.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Original processed film negatives or digital image files used to collect aerial imagery.</w:t>
      </w:r>
    </w:p>
    <w:p w:rsidR="000E0E5D" w:rsidRPr="000E0E5D" w:rsidRDefault="000E0E5D" w:rsidP="000E0E5D">
      <w:pPr>
        <w:numPr>
          <w:ilvl w:val="0"/>
          <w:numId w:val="20"/>
        </w:numPr>
        <w:spacing w:before="0" w:line="240" w:lineRule="auto"/>
        <w:rPr>
          <w:rFonts w:asciiTheme="majorHAnsi" w:hAnsiTheme="majorHAnsi" w:cstheme="majorHAnsi"/>
          <w:u w:val="single"/>
        </w:rPr>
      </w:pPr>
      <w:r w:rsidRPr="000E0E5D">
        <w:rPr>
          <w:rFonts w:asciiTheme="majorHAnsi" w:hAnsiTheme="majorHAnsi" w:cstheme="majorHAnsi"/>
        </w:rPr>
        <w:t>Level 4: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  <w:u w:val="single"/>
        </w:rPr>
      </w:pPr>
      <w:r w:rsidRPr="000E0E5D">
        <w:rPr>
          <w:rFonts w:asciiTheme="majorHAnsi" w:hAnsiTheme="majorHAnsi" w:cstheme="majorHAnsi"/>
        </w:rPr>
        <w:t>Terrain model structure, format and level placement.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  <w:u w:val="single"/>
        </w:rPr>
      </w:pPr>
      <w:r w:rsidRPr="000E0E5D">
        <w:rPr>
          <w:rFonts w:asciiTheme="majorHAnsi" w:hAnsiTheme="majorHAnsi" w:cstheme="majorHAnsi"/>
        </w:rPr>
        <w:t>Flight Plan.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  <w:u w:val="single"/>
        </w:rPr>
      </w:pPr>
      <w:r w:rsidRPr="000E0E5D">
        <w:rPr>
          <w:rFonts w:asciiTheme="majorHAnsi" w:hAnsiTheme="majorHAnsi" w:cstheme="majorHAnsi"/>
        </w:rPr>
        <w:t>“Bare-Earth” elevation model files.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First Return or single return point file.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 xml:space="preserve">Approved DEM files in </w:t>
      </w:r>
      <w:proofErr w:type="spellStart"/>
      <w:r w:rsidRPr="000E0E5D">
        <w:rPr>
          <w:rFonts w:asciiTheme="majorHAnsi" w:hAnsiTheme="majorHAnsi" w:cstheme="majorHAnsi"/>
        </w:rPr>
        <w:t>Microstation</w:t>
      </w:r>
      <w:proofErr w:type="spellEnd"/>
      <w:r w:rsidRPr="000E0E5D">
        <w:rPr>
          <w:rFonts w:asciiTheme="majorHAnsi" w:hAnsiTheme="majorHAnsi" w:cstheme="majorHAnsi"/>
        </w:rPr>
        <w:t xml:space="preserve"> File format or LAS as specified.  See </w:t>
      </w:r>
      <w:hyperlink r:id="rId15" w:history="1">
        <w:r w:rsidRPr="007223BF">
          <w:rPr>
            <w:rStyle w:val="Hyperlink"/>
            <w:rFonts w:asciiTheme="majorHAnsi" w:hAnsiTheme="majorHAnsi" w:cstheme="majorHAnsi"/>
          </w:rPr>
          <w:t>CADD Standards</w:t>
        </w:r>
      </w:hyperlink>
      <w:r w:rsidRPr="000E0E5D">
        <w:rPr>
          <w:rFonts w:asciiTheme="majorHAnsi" w:hAnsiTheme="majorHAnsi" w:cstheme="majorHAnsi"/>
        </w:rPr>
        <w:t xml:space="preserve">  </w:t>
      </w:r>
      <w:r w:rsidR="007223BF" w:rsidRPr="007223BF">
        <w:rPr>
          <w:rFonts w:asciiTheme="minorHAnsi" w:hAnsiTheme="minorHAnsi" w:cstheme="minorHAnsi"/>
        </w:rPr>
        <w:t>[</w:t>
      </w:r>
      <w:r w:rsidR="007223BF" w:rsidRPr="0087309B">
        <w:rPr>
          <w:rStyle w:val="Hyperlink"/>
          <w:rFonts w:asciiTheme="minorHAnsi" w:eastAsiaTheme="majorEastAsia" w:hAnsiTheme="minorHAnsi" w:cstheme="minorHAnsi"/>
          <w:color w:val="auto"/>
          <w:u w:val="none"/>
        </w:rPr>
        <w:t>www.dot.state.mn.us/caes/cadd</w:t>
      </w:r>
      <w:r w:rsidR="007223BF" w:rsidRPr="007223BF">
        <w:rPr>
          <w:rStyle w:val="Hyperlink"/>
          <w:rFonts w:asciiTheme="minorHAnsi" w:eastAsiaTheme="majorEastAsia" w:hAnsiTheme="minorHAnsi" w:cstheme="minorHAnsi"/>
          <w:color w:val="auto"/>
          <w:u w:val="none"/>
        </w:rPr>
        <w:t>]</w:t>
      </w:r>
    </w:p>
    <w:p w:rsidR="000E0E5D" w:rsidRPr="000E0E5D" w:rsidRDefault="000E0E5D" w:rsidP="000E0E5D">
      <w:pPr>
        <w:numPr>
          <w:ilvl w:val="0"/>
          <w:numId w:val="19"/>
        </w:numPr>
        <w:spacing w:before="0" w:line="240" w:lineRule="auto"/>
        <w:rPr>
          <w:rFonts w:asciiTheme="majorHAnsi" w:hAnsiTheme="majorHAnsi" w:cstheme="majorHAnsi"/>
        </w:rPr>
      </w:pPr>
      <w:r w:rsidRPr="000E0E5D">
        <w:rPr>
          <w:rFonts w:asciiTheme="majorHAnsi" w:hAnsiTheme="majorHAnsi" w:cstheme="majorHAnsi"/>
        </w:rPr>
        <w:t>Tile Diagrams showing limits, boundary and name for each project file.</w:t>
      </w:r>
    </w:p>
    <w:p w:rsidR="000E0E5D" w:rsidRPr="00B865A5" w:rsidRDefault="000E0E5D" w:rsidP="000E0E5D">
      <w:pPr>
        <w:spacing w:line="240" w:lineRule="auto"/>
        <w:ind w:left="1440"/>
        <w:rPr>
          <w:rFonts w:ascii="Times New Roman" w:hAnsi="Times New Roman"/>
          <w:sz w:val="24"/>
          <w:szCs w:val="24"/>
        </w:rPr>
      </w:pPr>
    </w:p>
    <w:p w:rsidR="009E2725" w:rsidRDefault="009E2725" w:rsidP="00BF2EC3">
      <w:pPr>
        <w:pStyle w:val="Heading1"/>
      </w:pPr>
      <w:r>
        <w:lastRenderedPageBreak/>
        <w:t>Work Type Submittal Requirements</w:t>
      </w:r>
    </w:p>
    <w:p w:rsidR="00C371E1" w:rsidRDefault="00BF2EC3" w:rsidP="005728E2">
      <w:pPr>
        <w:pStyle w:val="List"/>
        <w:spacing w:before="0"/>
        <w:ind w:left="247" w:hanging="203"/>
      </w:pPr>
      <w:r>
        <w:t>A consultant firm becomes pre-qualified based on the qualifications of the personnel that are employed by the firm.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Key Personnel Requirements"/>
        <w:tblDescription w:val="Identifies the Key Personne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Key Personnel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941FAC">
        <w:tc>
          <w:tcPr>
            <w:tcW w:w="3865" w:type="dxa"/>
            <w:tcBorders>
              <w:bottom w:val="single" w:sz="4" w:space="0" w:color="003865" w:themeColor="text1"/>
            </w:tcBorders>
          </w:tcPr>
          <w:p w:rsidR="004A6217" w:rsidRPr="00DC37C9" w:rsidRDefault="004A6217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Minimum Number of Staff</w:t>
            </w:r>
          </w:p>
        </w:tc>
        <w:tc>
          <w:tcPr>
            <w:tcW w:w="6205" w:type="dxa"/>
            <w:tcBorders>
              <w:bottom w:val="single" w:sz="4" w:space="0" w:color="003865" w:themeColor="text1"/>
            </w:tcBorders>
          </w:tcPr>
          <w:p w:rsidR="00647714" w:rsidRPr="00343563" w:rsidRDefault="000E0E5D" w:rsidP="000E0E5D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0E0E5D">
              <w:t xml:space="preserve">At least </w:t>
            </w:r>
            <w:r w:rsidRPr="000E0E5D">
              <w:rPr>
                <w:rFonts w:asciiTheme="majorHAnsi" w:hAnsiTheme="majorHAnsi" w:cstheme="majorHAnsi"/>
              </w:rPr>
              <w:t>one</w:t>
            </w:r>
            <w:r w:rsidRPr="000E0E5D">
              <w:t xml:space="preserve"> Civil Engineer, Land Surveyor or </w:t>
            </w:r>
            <w:proofErr w:type="spellStart"/>
            <w:r w:rsidRPr="000E0E5D">
              <w:t>Photogrammetrist</w:t>
            </w:r>
            <w:proofErr w:type="spellEnd"/>
          </w:p>
        </w:tc>
      </w:tr>
      <w:tr w:rsidR="00521FF6" w:rsidTr="00941FAC">
        <w:tc>
          <w:tcPr>
            <w:tcW w:w="3865" w:type="dxa"/>
            <w:tcBorders>
              <w:bottom w:val="single" w:sz="4" w:space="0" w:color="auto"/>
            </w:tcBorders>
          </w:tcPr>
          <w:p w:rsidR="00521FF6" w:rsidRPr="00DC37C9" w:rsidRDefault="00521FF6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Professional Certification / Licensure</w:t>
            </w:r>
          </w:p>
        </w:tc>
        <w:tc>
          <w:tcPr>
            <w:tcW w:w="6205" w:type="dxa"/>
            <w:tcBorders>
              <w:bottom w:val="single" w:sz="4" w:space="0" w:color="auto"/>
            </w:tcBorders>
          </w:tcPr>
          <w:p w:rsidR="00343563" w:rsidRPr="00343563" w:rsidRDefault="00343563" w:rsidP="00343563">
            <w:pPr>
              <w:pStyle w:val="Header"/>
              <w:tabs>
                <w:tab w:val="left" w:pos="1782"/>
              </w:tabs>
            </w:pPr>
            <w:r w:rsidRPr="00343563">
              <w:t>All work for this work type must be completed under the direct supervision of one of the following:</w:t>
            </w:r>
          </w:p>
          <w:p w:rsidR="00343563" w:rsidRPr="008D541A" w:rsidRDefault="00343563" w:rsidP="008D541A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8D541A">
              <w:rPr>
                <w:rFonts w:asciiTheme="majorHAnsi" w:hAnsiTheme="majorHAnsi" w:cstheme="majorHAnsi"/>
              </w:rPr>
              <w:t>Licensed Professional Civil Engineer</w:t>
            </w:r>
          </w:p>
          <w:p w:rsidR="00343563" w:rsidRPr="008D541A" w:rsidRDefault="00343563" w:rsidP="008D541A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8D541A">
              <w:rPr>
                <w:rFonts w:asciiTheme="majorHAnsi" w:hAnsiTheme="majorHAnsi" w:cstheme="majorHAnsi"/>
              </w:rPr>
              <w:t>Licensed Professional Land Surveyor</w:t>
            </w:r>
          </w:p>
          <w:p w:rsidR="00521FF6" w:rsidRPr="008D541A" w:rsidRDefault="00343563" w:rsidP="008D541A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8D541A">
              <w:rPr>
                <w:rFonts w:asciiTheme="majorHAnsi" w:hAnsiTheme="majorHAnsi" w:cstheme="majorHAnsi"/>
              </w:rPr>
              <w:t xml:space="preserve">Certified </w:t>
            </w:r>
            <w:proofErr w:type="spellStart"/>
            <w:r w:rsidRPr="008D541A">
              <w:rPr>
                <w:rFonts w:asciiTheme="majorHAnsi" w:hAnsiTheme="majorHAnsi" w:cstheme="majorHAnsi"/>
              </w:rPr>
              <w:t>Photogrammetrist</w:t>
            </w:r>
            <w:proofErr w:type="spellEnd"/>
          </w:p>
          <w:p w:rsidR="004B2358" w:rsidRPr="00C75118" w:rsidRDefault="004B2358" w:rsidP="008D541A">
            <w:pPr>
              <w:pStyle w:val="List"/>
              <w:spacing w:before="0"/>
              <w:ind w:left="247" w:hanging="203"/>
            </w:pPr>
            <w:r w:rsidRPr="008D541A">
              <w:rPr>
                <w:rFonts w:asciiTheme="majorHAnsi" w:hAnsiTheme="majorHAnsi" w:cstheme="majorHAnsi"/>
              </w:rPr>
              <w:t xml:space="preserve">ASPRS Certified </w:t>
            </w:r>
            <w:proofErr w:type="spellStart"/>
            <w:r w:rsidRPr="008D541A">
              <w:rPr>
                <w:rFonts w:asciiTheme="majorHAnsi" w:hAnsiTheme="majorHAnsi" w:cstheme="majorHAnsi"/>
              </w:rPr>
              <w:t>Photogrammetrist</w:t>
            </w:r>
            <w:proofErr w:type="spellEnd"/>
          </w:p>
        </w:tc>
      </w:tr>
    </w:tbl>
    <w:p w:rsidR="004A6217" w:rsidRDefault="004A6217" w:rsidP="004A6217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Requirements"/>
        <w:tblDescription w:val="Describes the work type submitta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Work Type Submittal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Resume and Relevant Project Experience Form - Form PQ1 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Microsoft Word format]</w:t>
            </w:r>
          </w:p>
          <w:p w:rsidR="004A6217" w:rsidRPr="00DC37C9" w:rsidRDefault="004A6217" w:rsidP="00C92E24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</w:pPr>
            <w:r w:rsidRPr="00DC37C9">
              <w:t xml:space="preserve">Complete Parts 1, 1A, </w:t>
            </w:r>
            <w:r w:rsidR="00343563">
              <w:t xml:space="preserve">2 </w:t>
            </w:r>
            <w:r w:rsidR="00C75118">
              <w:t xml:space="preserve">and </w:t>
            </w:r>
            <w:r w:rsidR="00343563">
              <w:t>3</w:t>
            </w:r>
            <w:r w:rsidR="00C75118">
              <w:t xml:space="preserve"> </w:t>
            </w:r>
            <w:r w:rsidRPr="00DC37C9">
              <w:t xml:space="preserve">of Form PQ1 </w:t>
            </w:r>
          </w:p>
          <w:p w:rsidR="00521FF6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2"/>
              </w:rPr>
              <w:t xml:space="preserve">1: </w:t>
            </w:r>
            <w:r w:rsidRPr="00DC37C9">
              <w:rPr>
                <w:rFonts w:asciiTheme="minorHAnsi" w:hAnsiTheme="minorHAnsi" w:cstheme="minorHAnsi"/>
                <w:spacing w:val="-2"/>
              </w:rPr>
              <w:t>Fill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out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3"/>
              </w:rPr>
              <w:t>general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information</w:t>
            </w:r>
            <w:r w:rsidR="00343563">
              <w:rPr>
                <w:rFonts w:asciiTheme="minorHAnsi" w:hAnsiTheme="minorHAnsi" w:cstheme="minorHAnsi"/>
                <w:spacing w:val="-2"/>
              </w:rPr>
              <w:t xml:space="preserve"> and </w:t>
            </w:r>
            <w:r w:rsidRPr="00DC37C9">
              <w:rPr>
                <w:rFonts w:asciiTheme="minorHAnsi" w:hAnsiTheme="minorHAnsi" w:cstheme="minorHAnsi"/>
                <w:spacing w:val="-2"/>
              </w:rPr>
              <w:t>name(s)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="00343563">
              <w:rPr>
                <w:rFonts w:asciiTheme="minorHAnsi" w:hAnsiTheme="minorHAnsi" w:cstheme="minorHAnsi"/>
                <w:spacing w:val="-2"/>
              </w:rPr>
              <w:t>of personnel</w:t>
            </w:r>
            <w:r w:rsidR="000E0E5D">
              <w:rPr>
                <w:rFonts w:asciiTheme="minorHAnsi" w:hAnsiTheme="minorHAnsi" w:cstheme="minorHAnsi"/>
                <w:spacing w:val="-2"/>
              </w:rPr>
              <w:t xml:space="preserve">. </w:t>
            </w:r>
            <w:r w:rsidR="000E0E5D" w:rsidRPr="00B865A5">
              <w:rPr>
                <w:sz w:val="24"/>
                <w:szCs w:val="24"/>
              </w:rPr>
              <w:t xml:space="preserve">Specify clearly the level for which qualification is sought.  </w:t>
            </w:r>
          </w:p>
          <w:p w:rsidR="009601C3" w:rsidRDefault="00521FF6" w:rsidP="00941FAC">
            <w:pPr>
              <w:pStyle w:val="List"/>
              <w:spacing w:before="0"/>
              <w:ind w:left="247" w:hanging="203"/>
            </w:pPr>
            <w:r w:rsidRPr="00C75118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C75118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C75118">
              <w:rPr>
                <w:rFonts w:asciiTheme="minorHAnsi" w:hAnsiTheme="minorHAnsi" w:cstheme="minorHAnsi"/>
                <w:b/>
                <w:spacing w:val="-3"/>
              </w:rPr>
              <w:t>1A</w:t>
            </w:r>
            <w:r w:rsidRPr="00C75118">
              <w:rPr>
                <w:rFonts w:asciiTheme="minorHAnsi" w:hAnsiTheme="minorHAnsi" w:cstheme="minorHAnsi"/>
                <w:spacing w:val="-3"/>
              </w:rPr>
              <w:t>:</w:t>
            </w:r>
            <w:r w:rsidRPr="00C75118">
              <w:rPr>
                <w:rFonts w:asciiTheme="minorHAnsi" w:hAnsiTheme="minorHAnsi" w:cstheme="minorHAnsi"/>
                <w:spacing w:val="-2"/>
              </w:rPr>
              <w:t xml:space="preserve"> </w:t>
            </w:r>
          </w:p>
          <w:p w:rsidR="000E0E5D" w:rsidRPr="000E0E5D" w:rsidRDefault="000E0E5D" w:rsidP="000E0E5D">
            <w:pPr>
              <w:pStyle w:val="Header"/>
              <w:tabs>
                <w:tab w:val="left" w:pos="1782"/>
              </w:tabs>
              <w:ind w:left="252"/>
              <w:rPr>
                <w:b/>
                <w:i/>
              </w:rPr>
            </w:pPr>
            <w:r w:rsidRPr="000E0E5D">
              <w:rPr>
                <w:b/>
                <w:i/>
              </w:rPr>
              <w:t>All Levels:</w:t>
            </w:r>
          </w:p>
          <w:p w:rsidR="000E0E5D" w:rsidRPr="000E0E5D" w:rsidRDefault="000E0E5D" w:rsidP="000E0E5D">
            <w:pPr>
              <w:pStyle w:val="Header"/>
              <w:tabs>
                <w:tab w:val="left" w:pos="612"/>
              </w:tabs>
              <w:ind w:left="252"/>
            </w:pPr>
            <w:r w:rsidRPr="000E0E5D">
              <w:t xml:space="preserve">The firm’s staff must demonstrate a minimum of 5 years professional experience in the activities associated with this work type.  Must demonstrate satisfactory experience on at least </w:t>
            </w:r>
            <w:r>
              <w:t>2</w:t>
            </w:r>
            <w:r w:rsidRPr="000E0E5D">
              <w:t xml:space="preserve"> projects (maximum of </w:t>
            </w:r>
            <w:r>
              <w:t>5</w:t>
            </w:r>
            <w:r w:rsidRPr="000E0E5D">
              <w:t xml:space="preserve">) in the last </w:t>
            </w:r>
            <w:r>
              <w:t>3</w:t>
            </w:r>
            <w:r w:rsidRPr="000E0E5D">
              <w:t xml:space="preserve"> years in aerial photography acquisition for transportation type engineering projects in snow-belt regions with limited leaf-off flying seasons. </w:t>
            </w:r>
          </w:p>
          <w:p w:rsidR="000E0E5D" w:rsidRPr="000E0E5D" w:rsidRDefault="000E0E5D" w:rsidP="000E0E5D">
            <w:pPr>
              <w:pStyle w:val="Header"/>
              <w:tabs>
                <w:tab w:val="left" w:pos="612"/>
              </w:tabs>
              <w:ind w:left="252"/>
              <w:rPr>
                <w:b/>
                <w:i/>
              </w:rPr>
            </w:pPr>
            <w:r w:rsidRPr="000E0E5D">
              <w:rPr>
                <w:b/>
                <w:i/>
              </w:rPr>
              <w:t>Level 1:</w:t>
            </w:r>
          </w:p>
          <w:p w:rsidR="000E0E5D" w:rsidRPr="000E0E5D" w:rsidRDefault="000E0E5D" w:rsidP="000E0E5D">
            <w:pPr>
              <w:pStyle w:val="Header"/>
              <w:tabs>
                <w:tab w:val="left" w:pos="612"/>
              </w:tabs>
              <w:ind w:left="252"/>
            </w:pPr>
            <w:r w:rsidRPr="000E0E5D">
              <w:t xml:space="preserve">Must demonstrate satisfactory experience on at least </w:t>
            </w:r>
            <w:r>
              <w:t>2</w:t>
            </w:r>
            <w:r w:rsidRPr="000E0E5D">
              <w:t xml:space="preserve"> projects (maximum of </w:t>
            </w:r>
            <w:r>
              <w:t>5</w:t>
            </w:r>
            <w:r w:rsidRPr="000E0E5D">
              <w:t xml:space="preserve">) in the last </w:t>
            </w:r>
            <w:r>
              <w:t>3</w:t>
            </w:r>
            <w:r w:rsidRPr="000E0E5D">
              <w:t xml:space="preserve"> years in which Qualifying Staff acquired a photogrammetric quality vertical aerial film based or digital image used as the basis for a ground controlled post-processed aero-triangulation solution in snow-belt regions with limited leaf-off flying seasons.</w:t>
            </w:r>
          </w:p>
          <w:p w:rsidR="000E0E5D" w:rsidRPr="000E0E5D" w:rsidRDefault="000E0E5D" w:rsidP="000E0E5D">
            <w:pPr>
              <w:pStyle w:val="Header"/>
              <w:tabs>
                <w:tab w:val="left" w:pos="612"/>
              </w:tabs>
              <w:ind w:left="252"/>
              <w:rPr>
                <w:b/>
                <w:i/>
              </w:rPr>
            </w:pPr>
            <w:r w:rsidRPr="000E0E5D">
              <w:rPr>
                <w:b/>
                <w:i/>
              </w:rPr>
              <w:t>Level 2:</w:t>
            </w:r>
          </w:p>
          <w:p w:rsidR="000E0E5D" w:rsidRPr="000E0E5D" w:rsidRDefault="000E0E5D" w:rsidP="000E0E5D">
            <w:pPr>
              <w:pStyle w:val="Header"/>
              <w:tabs>
                <w:tab w:val="left" w:pos="612"/>
              </w:tabs>
              <w:ind w:left="252"/>
            </w:pPr>
            <w:r w:rsidRPr="000E0E5D">
              <w:t xml:space="preserve">Must demonstrate satisfactory experience on at least </w:t>
            </w:r>
            <w:r>
              <w:t>2</w:t>
            </w:r>
            <w:r w:rsidRPr="000E0E5D">
              <w:t xml:space="preserve"> projects (maximum of </w:t>
            </w:r>
            <w:r>
              <w:t>5</w:t>
            </w:r>
            <w:r w:rsidRPr="000E0E5D">
              <w:t xml:space="preserve">) in the last </w:t>
            </w:r>
            <w:r>
              <w:t>3</w:t>
            </w:r>
            <w:r w:rsidRPr="000E0E5D">
              <w:t xml:space="preserve"> years in which Qualifying Staff acquired photogrammetric quality vertical aerial film based or digital image using on-board real-time navigation system to establish aerial image positions and orientation parameters, utilizing minimal ground control.</w:t>
            </w:r>
          </w:p>
          <w:p w:rsidR="000E0E5D" w:rsidRPr="000E0E5D" w:rsidRDefault="000E0E5D" w:rsidP="000E0E5D">
            <w:pPr>
              <w:pStyle w:val="Header"/>
              <w:tabs>
                <w:tab w:val="left" w:pos="612"/>
              </w:tabs>
              <w:ind w:left="252"/>
            </w:pPr>
            <w:r w:rsidRPr="000E0E5D">
              <w:rPr>
                <w:b/>
                <w:i/>
              </w:rPr>
              <w:t>Level 3:</w:t>
            </w:r>
            <w:r w:rsidRPr="000E0E5D">
              <w:t xml:space="preserve">  </w:t>
            </w:r>
          </w:p>
          <w:p w:rsidR="000E0E5D" w:rsidRPr="000E0E5D" w:rsidRDefault="000E0E5D" w:rsidP="000E0E5D">
            <w:pPr>
              <w:pStyle w:val="Header"/>
              <w:tabs>
                <w:tab w:val="left" w:pos="612"/>
              </w:tabs>
              <w:ind w:left="252"/>
            </w:pPr>
            <w:r w:rsidRPr="000E0E5D">
              <w:t xml:space="preserve">Must demonstrate satisfactory experience on at least </w:t>
            </w:r>
            <w:r>
              <w:t>2</w:t>
            </w:r>
            <w:r w:rsidRPr="000E0E5D">
              <w:t xml:space="preserve"> projects (maximum of </w:t>
            </w:r>
            <w:r>
              <w:t>5</w:t>
            </w:r>
            <w:r w:rsidRPr="000E0E5D">
              <w:t xml:space="preserve">) in the last </w:t>
            </w:r>
            <w:r>
              <w:t>3</w:t>
            </w:r>
            <w:r w:rsidRPr="000E0E5D">
              <w:t xml:space="preserve"> years of collecting Digital Aerial Oblique Photography</w:t>
            </w:r>
          </w:p>
          <w:p w:rsidR="000E0E5D" w:rsidRPr="000E0E5D" w:rsidRDefault="000E0E5D" w:rsidP="000E0E5D">
            <w:pPr>
              <w:pStyle w:val="Header"/>
              <w:tabs>
                <w:tab w:val="left" w:pos="612"/>
              </w:tabs>
              <w:ind w:left="252"/>
              <w:rPr>
                <w:b/>
                <w:i/>
              </w:rPr>
            </w:pPr>
            <w:r w:rsidRPr="000E0E5D">
              <w:rPr>
                <w:b/>
                <w:i/>
              </w:rPr>
              <w:t>Level 4:</w:t>
            </w:r>
          </w:p>
          <w:p w:rsidR="000E0E5D" w:rsidRPr="000E0E5D" w:rsidRDefault="000E0E5D" w:rsidP="000E0E5D">
            <w:pPr>
              <w:pStyle w:val="Header"/>
              <w:tabs>
                <w:tab w:val="left" w:pos="612"/>
              </w:tabs>
              <w:ind w:left="252"/>
            </w:pPr>
            <w:r w:rsidRPr="000E0E5D">
              <w:lastRenderedPageBreak/>
              <w:t xml:space="preserve">Must demonstrate satisfactory experience on at least </w:t>
            </w:r>
            <w:r>
              <w:t>2</w:t>
            </w:r>
            <w:r w:rsidRPr="000E0E5D">
              <w:t xml:space="preserve"> projects (maximum of </w:t>
            </w:r>
            <w:r>
              <w:t>5</w:t>
            </w:r>
            <w:r w:rsidRPr="000E0E5D">
              <w:t xml:space="preserve">) in the last </w:t>
            </w:r>
            <w:r>
              <w:t>3</w:t>
            </w:r>
            <w:r w:rsidRPr="000E0E5D">
              <w:t xml:space="preserve"> years per equipment type (Airborne, Static or Mobile) in which firm produced Digital Elevation Models, using remote sensing techniques.</w:t>
            </w:r>
          </w:p>
          <w:p w:rsidR="004A6217" w:rsidRPr="00343563" w:rsidRDefault="00521FF6" w:rsidP="00521FF6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bCs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 xml:space="preserve">2: </w:t>
            </w:r>
            <w:r w:rsidR="00343563" w:rsidRPr="00343563">
              <w:rPr>
                <w:rFonts w:asciiTheme="majorHAnsi" w:hAnsiTheme="majorHAnsi" w:cstheme="majorHAnsi"/>
              </w:rPr>
              <w:t>Examples may be requested by the work type committee at a later time.</w:t>
            </w:r>
          </w:p>
          <w:p w:rsidR="00343563" w:rsidRPr="00343563" w:rsidRDefault="00343563" w:rsidP="000E0E5D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343563">
              <w:rPr>
                <w:rFonts w:asciiTheme="majorHAnsi" w:hAnsiTheme="majorHAnsi" w:cstheme="majorHAnsi"/>
                <w:b/>
                <w:bCs/>
                <w:spacing w:val="-2"/>
              </w:rPr>
              <w:t>Part 3:</w:t>
            </w:r>
            <w:r w:rsidRPr="00343563">
              <w:rPr>
                <w:rFonts w:asciiTheme="majorHAnsi" w:hAnsiTheme="majorHAnsi" w:cstheme="majorHAnsi"/>
              </w:rPr>
              <w:t xml:space="preserve"> Provide the following in this order:</w:t>
            </w:r>
          </w:p>
          <w:p w:rsidR="000E0E5D" w:rsidRPr="000E0E5D" w:rsidRDefault="000E0E5D" w:rsidP="000E0E5D">
            <w:pPr>
              <w:pStyle w:val="Header"/>
              <w:tabs>
                <w:tab w:val="left" w:pos="612"/>
              </w:tabs>
              <w:ind w:left="252"/>
              <w:rPr>
                <w:b/>
                <w:i/>
              </w:rPr>
            </w:pPr>
            <w:r w:rsidRPr="000E0E5D">
              <w:rPr>
                <w:b/>
                <w:i/>
              </w:rPr>
              <w:t>All Levels:</w:t>
            </w:r>
          </w:p>
          <w:p w:rsidR="000E0E5D" w:rsidRPr="000E0E5D" w:rsidRDefault="000E0E5D" w:rsidP="000E0E5D">
            <w:pPr>
              <w:pStyle w:val="Header"/>
              <w:numPr>
                <w:ilvl w:val="0"/>
                <w:numId w:val="23"/>
              </w:numPr>
              <w:tabs>
                <w:tab w:val="clear" w:pos="4680"/>
                <w:tab w:val="clear" w:pos="9360"/>
                <w:tab w:val="left" w:pos="612"/>
              </w:tabs>
            </w:pPr>
            <w:r w:rsidRPr="000E0E5D">
              <w:t>Equipment Profile.</w:t>
            </w:r>
          </w:p>
          <w:p w:rsidR="000E0E5D" w:rsidRPr="000E0E5D" w:rsidRDefault="000E0E5D" w:rsidP="000E0E5D">
            <w:pPr>
              <w:pStyle w:val="Header"/>
              <w:numPr>
                <w:ilvl w:val="0"/>
                <w:numId w:val="23"/>
              </w:numPr>
              <w:tabs>
                <w:tab w:val="clear" w:pos="4680"/>
                <w:tab w:val="clear" w:pos="9360"/>
                <w:tab w:val="left" w:pos="612"/>
              </w:tabs>
            </w:pPr>
            <w:r w:rsidRPr="000E0E5D">
              <w:t>Quality Assurance/ Quality Statement (Identify and attach your QA Plan)</w:t>
            </w:r>
          </w:p>
          <w:p w:rsidR="000E0E5D" w:rsidRPr="000E0E5D" w:rsidRDefault="000E0E5D" w:rsidP="000E0E5D">
            <w:pPr>
              <w:pStyle w:val="Header"/>
              <w:numPr>
                <w:ilvl w:val="0"/>
                <w:numId w:val="23"/>
              </w:numPr>
              <w:tabs>
                <w:tab w:val="clear" w:pos="4680"/>
                <w:tab w:val="clear" w:pos="9360"/>
                <w:tab w:val="left" w:pos="612"/>
              </w:tabs>
            </w:pPr>
            <w:r w:rsidRPr="000E0E5D">
              <w:t>Resume of Pilot(s) and photocopy of their pilot’s license.</w:t>
            </w:r>
          </w:p>
          <w:p w:rsidR="000E0E5D" w:rsidRPr="000E0E5D" w:rsidRDefault="000E0E5D" w:rsidP="000E0E5D">
            <w:pPr>
              <w:pStyle w:val="Header"/>
              <w:tabs>
                <w:tab w:val="left" w:pos="612"/>
              </w:tabs>
              <w:ind w:left="252"/>
              <w:rPr>
                <w:b/>
                <w:i/>
              </w:rPr>
            </w:pPr>
            <w:r w:rsidRPr="000E0E5D">
              <w:rPr>
                <w:b/>
                <w:i/>
              </w:rPr>
              <w:t>Level 2:</w:t>
            </w:r>
          </w:p>
          <w:p w:rsidR="000E0E5D" w:rsidRPr="000E0E5D" w:rsidRDefault="000E0E5D" w:rsidP="000E0E5D">
            <w:pPr>
              <w:pStyle w:val="Header"/>
              <w:numPr>
                <w:ilvl w:val="0"/>
                <w:numId w:val="24"/>
              </w:numPr>
              <w:tabs>
                <w:tab w:val="clear" w:pos="4680"/>
                <w:tab w:val="clear" w:pos="9360"/>
                <w:tab w:val="left" w:pos="612"/>
              </w:tabs>
            </w:pPr>
            <w:r w:rsidRPr="000E0E5D">
              <w:t>A statement of anticipated positional accuracy of imagery in ground coordinates (feet).</w:t>
            </w:r>
          </w:p>
          <w:p w:rsidR="000E0E5D" w:rsidRPr="000E0E5D" w:rsidRDefault="000E0E5D" w:rsidP="000E0E5D">
            <w:pPr>
              <w:pStyle w:val="Header"/>
              <w:tabs>
                <w:tab w:val="left" w:pos="612"/>
              </w:tabs>
              <w:ind w:left="252"/>
              <w:rPr>
                <w:b/>
                <w:i/>
              </w:rPr>
            </w:pPr>
            <w:r w:rsidRPr="000E0E5D">
              <w:rPr>
                <w:b/>
                <w:i/>
              </w:rPr>
              <w:t>Level 4:</w:t>
            </w:r>
          </w:p>
          <w:p w:rsidR="00343563" w:rsidRPr="000E0E5D" w:rsidRDefault="000E0E5D" w:rsidP="000E0E5D">
            <w:pPr>
              <w:pStyle w:val="Header"/>
              <w:numPr>
                <w:ilvl w:val="0"/>
                <w:numId w:val="25"/>
              </w:numPr>
              <w:tabs>
                <w:tab w:val="clear" w:pos="4680"/>
                <w:tab w:val="clear" w:pos="9360"/>
                <w:tab w:val="left" w:pos="612"/>
              </w:tabs>
            </w:pPr>
            <w:r w:rsidRPr="000E0E5D">
              <w:t>A statement of anticipated positional accuracy of ground coordinates (feet).</w:t>
            </w:r>
          </w:p>
        </w:tc>
      </w:tr>
      <w:tr w:rsidR="00521FF6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i/>
                <w:lang w:bidi="ar-SA"/>
              </w:rPr>
            </w:pPr>
            <w:r w:rsidRPr="00DC37C9">
              <w:rPr>
                <w:b/>
                <w:lang w:bidi="ar-SA"/>
              </w:rPr>
              <w:lastRenderedPageBreak/>
              <w:t>Project Example Requirements</w:t>
            </w:r>
            <w:r w:rsidRPr="00DC37C9">
              <w:rPr>
                <w:b/>
                <w:i/>
                <w:lang w:bidi="ar-SA"/>
              </w:rPr>
              <w:t xml:space="preserve"> </w:t>
            </w:r>
          </w:p>
          <w:p w:rsidR="00521FF6" w:rsidRPr="00DC37C9" w:rsidRDefault="00521FF6" w:rsidP="00343563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:rsidR="00C75118" w:rsidRPr="00DC37C9" w:rsidRDefault="00343563" w:rsidP="00343563">
            <w:pPr>
              <w:pStyle w:val="List"/>
              <w:spacing w:before="0"/>
              <w:ind w:left="247" w:hanging="203"/>
            </w:pPr>
            <w:r w:rsidRPr="00343563">
              <w:rPr>
                <w:rFonts w:asciiTheme="majorHAnsi" w:hAnsiTheme="majorHAnsi" w:cstheme="majorHAnsi"/>
                <w:spacing w:val="-1"/>
              </w:rPr>
              <w:t>Upon</w:t>
            </w:r>
            <w:r>
              <w:t xml:space="preserve"> further request.</w:t>
            </w:r>
          </w:p>
        </w:tc>
      </w:tr>
      <w:tr w:rsidR="002C46F8" w:rsidTr="00521FF6">
        <w:tc>
          <w:tcPr>
            <w:tcW w:w="3865" w:type="dxa"/>
          </w:tcPr>
          <w:p w:rsidR="002C46F8" w:rsidRPr="00DC37C9" w:rsidRDefault="002C46F8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Proof of Certification / Licensure </w:t>
            </w:r>
            <w:r w:rsidRPr="00DC37C9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:rsidR="002C46F8" w:rsidRPr="00941FAC" w:rsidRDefault="002C46F8" w:rsidP="00521FF6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  <w:spacing w:val="-1"/>
              </w:rPr>
            </w:pPr>
            <w:r w:rsidRPr="00C75118">
              <w:rPr>
                <w:rFonts w:asciiTheme="majorHAnsi" w:hAnsiTheme="majorHAnsi" w:cstheme="majorHAnsi"/>
                <w:spacing w:val="-1"/>
              </w:rPr>
              <w:t>Provide a current copy of the applicable Professional Certification/ Licensure.</w:t>
            </w:r>
          </w:p>
        </w:tc>
      </w:tr>
      <w:tr w:rsidR="00C75118" w:rsidTr="00521FF6">
        <w:tc>
          <w:tcPr>
            <w:tcW w:w="3865" w:type="dxa"/>
          </w:tcPr>
          <w:p w:rsidR="00C75118" w:rsidRDefault="00C75118" w:rsidP="002C46F8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>
              <w:rPr>
                <w:b/>
                <w:lang w:bidi="ar-SA"/>
              </w:rPr>
              <w:t>CADD Requirements</w:t>
            </w:r>
          </w:p>
          <w:p w:rsidR="00C75118" w:rsidRPr="00941FAC" w:rsidRDefault="00C75118" w:rsidP="002C46F8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:rsidR="00C75118" w:rsidRPr="00647714" w:rsidRDefault="00647714" w:rsidP="00343563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  <w:spacing w:val="-1"/>
              </w:rPr>
            </w:pPr>
            <w:r w:rsidRPr="00647714">
              <w:rPr>
                <w:rFonts w:asciiTheme="majorHAnsi" w:hAnsiTheme="majorHAnsi" w:cstheme="majorHAnsi"/>
                <w:spacing w:val="-1"/>
              </w:rPr>
              <w:t>Complete</w:t>
            </w:r>
            <w:r w:rsidR="00343563">
              <w:rPr>
                <w:rFonts w:asciiTheme="majorHAnsi" w:hAnsiTheme="majorHAnsi" w:cstheme="majorHAnsi"/>
                <w:spacing w:val="-1"/>
              </w:rPr>
              <w:t xml:space="preserve"> and sign</w:t>
            </w:r>
            <w:r w:rsidRPr="00647714">
              <w:t xml:space="preserve"> form indicting the firm is capable of using </w:t>
            </w:r>
            <w:proofErr w:type="spellStart"/>
            <w:r w:rsidRPr="00647714">
              <w:t>MnDOT</w:t>
            </w:r>
            <w:proofErr w:type="spellEnd"/>
            <w:r w:rsidRPr="00647714">
              <w:t xml:space="preserve"> Level 2 CADD Standards: </w:t>
            </w:r>
            <w:hyperlink r:id="rId16" w:history="1">
              <w:r w:rsidRPr="00647714">
                <w:rPr>
                  <w:rStyle w:val="Hyperlink"/>
                </w:rPr>
                <w:t xml:space="preserve">Affidavit for </w:t>
              </w:r>
              <w:proofErr w:type="spellStart"/>
              <w:r w:rsidRPr="00647714">
                <w:rPr>
                  <w:rStyle w:val="Hyperlink"/>
                </w:rPr>
                <w:t>MnDOT’s</w:t>
              </w:r>
              <w:proofErr w:type="spellEnd"/>
              <w:r w:rsidRPr="00647714">
                <w:rPr>
                  <w:rStyle w:val="Hyperlink"/>
                </w:rPr>
                <w:t xml:space="preserve"> Level 2 CADD Standards</w:t>
              </w:r>
            </w:hyperlink>
          </w:p>
        </w:tc>
      </w:tr>
    </w:tbl>
    <w:p w:rsidR="004A6217" w:rsidRDefault="004A6217" w:rsidP="002C46F8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Instructions"/>
        <w:tblDescription w:val="Work Type Submittal Instructions"/>
      </w:tblPr>
      <w:tblGrid>
        <w:gridCol w:w="3865"/>
        <w:gridCol w:w="6205"/>
      </w:tblGrid>
      <w:tr w:rsidR="002C46F8" w:rsidTr="00941FAC">
        <w:trPr>
          <w:tblHeader/>
        </w:trPr>
        <w:tc>
          <w:tcPr>
            <w:tcW w:w="3865" w:type="dxa"/>
            <w:tcBorders>
              <w:bottom w:val="single" w:sz="4" w:space="0" w:color="003865" w:themeColor="text1"/>
            </w:tcBorders>
          </w:tcPr>
          <w:p w:rsidR="002C46F8" w:rsidRDefault="002C46F8" w:rsidP="00C92E24">
            <w:pPr>
              <w:pStyle w:val="Heading3"/>
              <w:spacing w:before="0" w:after="0"/>
            </w:pPr>
            <w:r>
              <w:t>Work Type Submittal Instructions</w:t>
            </w:r>
          </w:p>
        </w:tc>
        <w:tc>
          <w:tcPr>
            <w:tcW w:w="6205" w:type="dxa"/>
            <w:tcBorders>
              <w:bottom w:val="single" w:sz="4" w:space="0" w:color="003865" w:themeColor="text1"/>
            </w:tcBorders>
          </w:tcPr>
          <w:p w:rsidR="002C46F8" w:rsidRDefault="002C46F8" w:rsidP="00C92E24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2C46F8" w:rsidTr="00941FAC">
        <w:tc>
          <w:tcPr>
            <w:tcW w:w="3865" w:type="dxa"/>
            <w:tcBorders>
              <w:bottom w:val="single" w:sz="4" w:space="0" w:color="auto"/>
            </w:tcBorders>
          </w:tcPr>
          <w:p w:rsidR="002C46F8" w:rsidRPr="00DC37C9" w:rsidRDefault="002C46F8" w:rsidP="00DC37C9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Instructions</w:t>
            </w:r>
            <w:r w:rsidR="00DC37C9" w:rsidRPr="00DC37C9">
              <w:rPr>
                <w:b/>
                <w:lang w:bidi="ar-SA"/>
              </w:rPr>
              <w:t xml:space="preserve"> for Submittal</w:t>
            </w:r>
            <w:r w:rsidRPr="00DC37C9">
              <w:rPr>
                <w:b/>
                <w:lang w:bidi="ar-SA"/>
              </w:rPr>
              <w:t xml:space="preserve"> </w:t>
            </w:r>
          </w:p>
          <w:p w:rsidR="002C46F8" w:rsidRPr="00DC37C9" w:rsidRDefault="00DC37C9" w:rsidP="002C46F8">
            <w:pPr>
              <w:pStyle w:val="BodyText"/>
              <w:spacing w:before="0" w:after="0"/>
            </w:pPr>
            <w:r w:rsidRPr="00DC37C9">
              <w:t>[</w:t>
            </w:r>
            <w:r w:rsidR="002C46F8" w:rsidRPr="00DC37C9">
              <w:t>Each file should be saved in the format identified.</w:t>
            </w:r>
            <w:r w:rsidRPr="00DC37C9">
              <w:t>]</w:t>
            </w:r>
          </w:p>
        </w:tc>
        <w:tc>
          <w:tcPr>
            <w:tcW w:w="6205" w:type="dxa"/>
            <w:tcBorders>
              <w:bottom w:val="single" w:sz="4" w:space="0" w:color="auto"/>
            </w:tcBorders>
          </w:tcPr>
          <w:p w:rsidR="00DC37C9" w:rsidRPr="00DC37C9" w:rsidRDefault="00DC37C9" w:rsidP="00DC37C9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DC37C9">
              <w:rPr>
                <w:rFonts w:asciiTheme="majorHAnsi" w:hAnsiTheme="majorHAnsi" w:cstheme="majorHAnsi"/>
                <w:spacing w:val="-1"/>
              </w:rPr>
              <w:t xml:space="preserve">Submit </w:t>
            </w:r>
            <w:r w:rsidRPr="00DC37C9">
              <w:rPr>
                <w:rFonts w:asciiTheme="majorHAnsi" w:hAnsiTheme="majorHAnsi" w:cstheme="majorHAnsi"/>
                <w:b/>
                <w:spacing w:val="-1"/>
              </w:rPr>
              <w:t>5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flash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drives that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include</w:t>
            </w:r>
            <w:r w:rsidRPr="00DC37C9">
              <w:rPr>
                <w:rFonts w:asciiTheme="majorHAnsi" w:hAnsiTheme="majorHAnsi" w:cstheme="majorHAnsi"/>
              </w:rPr>
              <w:t xml:space="preserve"> the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following</w:t>
            </w:r>
            <w:r w:rsidRPr="00DC37C9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individual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files</w:t>
            </w:r>
            <w:r w:rsidRPr="00DC37C9">
              <w:rPr>
                <w:rFonts w:asciiTheme="majorHAnsi" w:hAnsiTheme="majorHAnsi" w:cstheme="majorHAnsi"/>
              </w:rPr>
              <w:t xml:space="preserve"> or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folders</w:t>
            </w:r>
            <w:r w:rsidRPr="00DC37C9">
              <w:rPr>
                <w:rFonts w:asciiTheme="majorHAnsi" w:hAnsiTheme="majorHAnsi" w:cstheme="majorHAnsi"/>
              </w:rPr>
              <w:t xml:space="preserve"> in </w:t>
            </w:r>
            <w:r w:rsidRPr="00DC37C9">
              <w:rPr>
                <w:rFonts w:asciiTheme="majorHAnsi" w:hAnsiTheme="majorHAnsi" w:cstheme="majorHAnsi"/>
                <w:spacing w:val="-1"/>
              </w:rPr>
              <w:t>this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order:</w:t>
            </w:r>
          </w:p>
          <w:p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Resume</w:t>
            </w:r>
            <w:r w:rsidRPr="00DC37C9">
              <w:rPr>
                <w:rFonts w:asciiTheme="majorHAnsi" w:hAnsiTheme="majorHAnsi" w:cstheme="majorHAnsi"/>
              </w:rPr>
              <w:t xml:space="preserve"> and Relevant Project Experience Form - Form PQ1 [Submit in Microsoft Word format]</w:t>
            </w:r>
          </w:p>
          <w:p w:rsidR="00DC37C9" w:rsidRPr="00DC37C9" w:rsidRDefault="00DC37C9" w:rsidP="00343563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Project</w:t>
            </w:r>
            <w:r w:rsidRPr="00DC37C9">
              <w:rPr>
                <w:rFonts w:asciiTheme="majorHAnsi" w:hAnsiTheme="majorHAnsi" w:cstheme="majorHAnsi"/>
              </w:rPr>
              <w:t xml:space="preserve"> Example Requirements</w:t>
            </w:r>
            <w:r w:rsidR="00343563">
              <w:rPr>
                <w:rFonts w:asciiTheme="majorHAnsi" w:hAnsiTheme="majorHAnsi" w:cstheme="majorHAnsi"/>
              </w:rPr>
              <w:t xml:space="preserve"> [Not Required at this Time]</w:t>
            </w:r>
          </w:p>
          <w:p w:rsidR="002C46F8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Proof</w:t>
            </w:r>
            <w:r w:rsidRPr="00DC37C9">
              <w:rPr>
                <w:rFonts w:asciiTheme="majorHAnsi" w:hAnsiTheme="majorHAnsi" w:cstheme="majorHAnsi"/>
              </w:rPr>
              <w:t xml:space="preserve"> of Professional Certification/Licensure [Submit in PDF format]</w:t>
            </w:r>
          </w:p>
          <w:p w:rsidR="00093161" w:rsidRPr="00DC37C9" w:rsidRDefault="00093161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>
              <w:t>CADD Requirements</w:t>
            </w:r>
          </w:p>
        </w:tc>
      </w:tr>
    </w:tbl>
    <w:p w:rsidR="002C46F8" w:rsidRPr="004A6217" w:rsidRDefault="002C46F8" w:rsidP="00DC37C9">
      <w:pPr>
        <w:pStyle w:val="BodyText"/>
      </w:pPr>
    </w:p>
    <w:sectPr w:rsidR="002C46F8" w:rsidRPr="004A6217" w:rsidSect="003100B5">
      <w:headerReference w:type="even" r:id="rId17"/>
      <w:headerReference w:type="default" r:id="rId18"/>
      <w:footerReference w:type="even" r:id="rId19"/>
      <w:headerReference w:type="first" r:id="rId20"/>
      <w:footerReference w:type="first" r:id="rId21"/>
      <w:type w:val="continuous"/>
      <w:pgSz w:w="12240" w:h="15840" w:code="1"/>
      <w:pgMar w:top="990" w:right="1080" w:bottom="108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0C95" w:rsidRDefault="00260C95">
      <w:r>
        <w:separator/>
      </w:r>
    </w:p>
  </w:endnote>
  <w:endnote w:type="continuationSeparator" w:id="0">
    <w:p w:rsidR="00260C95" w:rsidRDefault="00260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C81126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L</w:t>
    </w:r>
    <w:r w:rsidR="00613929">
      <w:rPr>
        <w:sz w:val="18"/>
        <w:szCs w:val="18"/>
      </w:rPr>
      <w:t xml:space="preserve">ast Updated: </w:t>
    </w:r>
    <w:r w:rsidR="00343563">
      <w:rPr>
        <w:sz w:val="18"/>
        <w:szCs w:val="18"/>
      </w:rPr>
      <w:t>February 2020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AC57ED">
      <w:rPr>
        <w:noProof/>
        <w:sz w:val="18"/>
        <w:szCs w:val="18"/>
      </w:rPr>
      <w:t>4</w:t>
    </w:r>
    <w:r w:rsidR="001E5573" w:rsidRPr="00BE3444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D15AF2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 xml:space="preserve">Last Updated: </w:t>
    </w:r>
    <w:r w:rsidR="00343563">
      <w:rPr>
        <w:sz w:val="18"/>
        <w:szCs w:val="18"/>
      </w:rPr>
      <w:t>February 2020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AC57ED">
      <w:rPr>
        <w:noProof/>
        <w:sz w:val="18"/>
        <w:szCs w:val="18"/>
      </w:rPr>
      <w:t>1</w:t>
    </w:r>
    <w:r w:rsidR="001E5573"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9DA" w:rsidRPr="00AD39DA" w:rsidRDefault="00AD39DA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0C95" w:rsidRDefault="00260C95">
      <w:r>
        <w:separator/>
      </w:r>
    </w:p>
  </w:footnote>
  <w:footnote w:type="continuationSeparator" w:id="0">
    <w:p w:rsidR="00260C95" w:rsidRDefault="00260C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7C9" w:rsidRDefault="00DC37C9" w:rsidP="00DC37C9">
    <w:pPr>
      <w:spacing w:before="0"/>
      <w:jc w:val="right"/>
      <w:rPr>
        <w:b/>
        <w:color w:val="003865" w:themeColor="text1"/>
        <w:sz w:val="24"/>
        <w:szCs w:val="24"/>
      </w:rPr>
    </w:pPr>
  </w:p>
  <w:p w:rsidR="00DC37C9" w:rsidRPr="007F5A9C" w:rsidRDefault="00DC37C9" w:rsidP="00DC37C9">
    <w:pPr>
      <w:spacing w:before="0"/>
      <w:jc w:val="right"/>
      <w:rPr>
        <w:color w:val="003865" w:themeColor="text1"/>
      </w:rPr>
    </w:pPr>
    <w:r w:rsidRPr="00D15AF2">
      <w:rPr>
        <w:b/>
        <w:color w:val="003865" w:themeColor="text1"/>
        <w:sz w:val="24"/>
        <w:szCs w:val="24"/>
      </w:rPr>
      <w:t>PRE-QUALIFICATION PROGRAM</w:t>
    </w:r>
  </w:p>
  <w:p w:rsidR="00990E51" w:rsidRPr="003100B5" w:rsidRDefault="00DC37C9" w:rsidP="003100B5">
    <w:pPr>
      <w:spacing w:before="0"/>
      <w:jc w:val="right"/>
      <w:rPr>
        <w:color w:val="003865" w:themeColor="text1"/>
      </w:rPr>
    </w:pPr>
    <w:r>
      <w:rPr>
        <w:color w:val="003865" w:themeColor="text1"/>
      </w:rPr>
      <w:t>Work Type Definition /</w:t>
    </w:r>
    <w:r w:rsidR="003100B5">
      <w:rPr>
        <w:color w:val="003865" w:themeColor="text1"/>
      </w:rPr>
      <w:t xml:space="preserve"> Submittal Requirements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B2C" w:rsidRPr="00BE3444" w:rsidRDefault="009F6B2C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43365"/>
    <w:multiLevelType w:val="hybridMultilevel"/>
    <w:tmpl w:val="F8F0B908"/>
    <w:lvl w:ilvl="0" w:tplc="F9F85B32">
      <w:start w:val="1"/>
      <w:numFmt w:val="low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" w15:restartNumberingAfterBreak="0">
    <w:nsid w:val="0CF130FD"/>
    <w:multiLevelType w:val="hybridMultilevel"/>
    <w:tmpl w:val="268C4728"/>
    <w:lvl w:ilvl="0" w:tplc="040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0496661"/>
    <w:multiLevelType w:val="hybridMultilevel"/>
    <w:tmpl w:val="CACECC06"/>
    <w:lvl w:ilvl="0" w:tplc="040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05C4BC8"/>
    <w:multiLevelType w:val="hybridMultilevel"/>
    <w:tmpl w:val="399A1064"/>
    <w:lvl w:ilvl="0" w:tplc="02B644F0">
      <w:start w:val="1"/>
      <w:numFmt w:val="decimal"/>
      <w:lvlText w:val="%1."/>
      <w:lvlJc w:val="left"/>
      <w:pPr>
        <w:ind w:left="9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4" w15:restartNumberingAfterBreak="0">
    <w:nsid w:val="1B780506"/>
    <w:multiLevelType w:val="hybridMultilevel"/>
    <w:tmpl w:val="7D20B63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56E87D0">
      <w:start w:val="9"/>
      <w:numFmt w:val="bullet"/>
      <w:lvlText w:val="-"/>
      <w:lvlJc w:val="left"/>
      <w:pPr>
        <w:ind w:left="2340" w:hanging="360"/>
      </w:pPr>
      <w:rPr>
        <w:rFonts w:ascii="Calibri" w:eastAsia="Times New Roman" w:hAnsi="Calibri" w:cs="Calibri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B070B4"/>
    <w:multiLevelType w:val="hybridMultilevel"/>
    <w:tmpl w:val="C3B0C6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DFC3EEE">
      <w:start w:val="1"/>
      <w:numFmt w:val="decimal"/>
      <w:lvlText w:val="%2."/>
      <w:lvlJc w:val="left"/>
      <w:pPr>
        <w:ind w:left="1440" w:hanging="360"/>
      </w:pPr>
      <w:rPr>
        <w:rFonts w:asciiTheme="majorHAnsi" w:eastAsia="Calibri" w:hAnsiTheme="majorHAnsi" w:cstheme="majorHAnsi" w:hint="default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F2632E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913CA1"/>
    <w:multiLevelType w:val="hybridMultilevel"/>
    <w:tmpl w:val="ABC415C8"/>
    <w:lvl w:ilvl="0" w:tplc="786C55B0">
      <w:start w:val="1"/>
      <w:numFmt w:val="decimal"/>
      <w:lvlText w:val="%1."/>
      <w:lvlJc w:val="left"/>
      <w:pPr>
        <w:ind w:left="133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052" w:hanging="360"/>
      </w:pPr>
    </w:lvl>
    <w:lvl w:ilvl="2" w:tplc="0409001B" w:tentative="1">
      <w:start w:val="1"/>
      <w:numFmt w:val="lowerRoman"/>
      <w:lvlText w:val="%3."/>
      <w:lvlJc w:val="right"/>
      <w:pPr>
        <w:ind w:left="2772" w:hanging="180"/>
      </w:pPr>
    </w:lvl>
    <w:lvl w:ilvl="3" w:tplc="0409000F" w:tentative="1">
      <w:start w:val="1"/>
      <w:numFmt w:val="decimal"/>
      <w:lvlText w:val="%4."/>
      <w:lvlJc w:val="left"/>
      <w:pPr>
        <w:ind w:left="3492" w:hanging="360"/>
      </w:pPr>
    </w:lvl>
    <w:lvl w:ilvl="4" w:tplc="04090019" w:tentative="1">
      <w:start w:val="1"/>
      <w:numFmt w:val="lowerLetter"/>
      <w:lvlText w:val="%5."/>
      <w:lvlJc w:val="left"/>
      <w:pPr>
        <w:ind w:left="4212" w:hanging="360"/>
      </w:pPr>
    </w:lvl>
    <w:lvl w:ilvl="5" w:tplc="0409001B" w:tentative="1">
      <w:start w:val="1"/>
      <w:numFmt w:val="lowerRoman"/>
      <w:lvlText w:val="%6."/>
      <w:lvlJc w:val="right"/>
      <w:pPr>
        <w:ind w:left="4932" w:hanging="180"/>
      </w:pPr>
    </w:lvl>
    <w:lvl w:ilvl="6" w:tplc="0409000F" w:tentative="1">
      <w:start w:val="1"/>
      <w:numFmt w:val="decimal"/>
      <w:lvlText w:val="%7."/>
      <w:lvlJc w:val="left"/>
      <w:pPr>
        <w:ind w:left="5652" w:hanging="360"/>
      </w:pPr>
    </w:lvl>
    <w:lvl w:ilvl="7" w:tplc="04090019" w:tentative="1">
      <w:start w:val="1"/>
      <w:numFmt w:val="lowerLetter"/>
      <w:lvlText w:val="%8."/>
      <w:lvlJc w:val="left"/>
      <w:pPr>
        <w:ind w:left="6372" w:hanging="360"/>
      </w:pPr>
    </w:lvl>
    <w:lvl w:ilvl="8" w:tplc="0409001B" w:tentative="1">
      <w:start w:val="1"/>
      <w:numFmt w:val="lowerRoman"/>
      <w:lvlText w:val="%9."/>
      <w:lvlJc w:val="right"/>
      <w:pPr>
        <w:ind w:left="7092" w:hanging="180"/>
      </w:pPr>
    </w:lvl>
  </w:abstractNum>
  <w:abstractNum w:abstractNumId="8" w15:restartNumberingAfterBreak="0">
    <w:nsid w:val="399256B3"/>
    <w:multiLevelType w:val="hybridMultilevel"/>
    <w:tmpl w:val="F76EDB3E"/>
    <w:lvl w:ilvl="0" w:tplc="97CCE37C">
      <w:start w:val="1"/>
      <w:numFmt w:val="decimal"/>
      <w:lvlText w:val="%1."/>
      <w:lvlJc w:val="left"/>
      <w:pPr>
        <w:ind w:left="972" w:hanging="360"/>
      </w:pPr>
      <w:rPr>
        <w:rFonts w:asciiTheme="majorHAnsi" w:eastAsia="Times New Roman" w:hAnsiTheme="majorHAnsi" w:cstheme="majorHAnsi" w:hint="default"/>
      </w:r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9" w15:restartNumberingAfterBreak="0">
    <w:nsid w:val="39F94579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087AFA"/>
    <w:multiLevelType w:val="hybridMultilevel"/>
    <w:tmpl w:val="3ECC9D6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9B1EEC"/>
    <w:multiLevelType w:val="hybridMultilevel"/>
    <w:tmpl w:val="F00A3AC2"/>
    <w:lvl w:ilvl="0" w:tplc="F11C630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3506C3"/>
    <w:multiLevelType w:val="hybridMultilevel"/>
    <w:tmpl w:val="3880F0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E901A8"/>
    <w:multiLevelType w:val="hybridMultilevel"/>
    <w:tmpl w:val="76704B2E"/>
    <w:lvl w:ilvl="0" w:tplc="7812D66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C577281"/>
    <w:multiLevelType w:val="hybridMultilevel"/>
    <w:tmpl w:val="10BA27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D813A9"/>
    <w:multiLevelType w:val="hybridMultilevel"/>
    <w:tmpl w:val="D74E457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74C59C4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8B7000"/>
    <w:multiLevelType w:val="hybridMultilevel"/>
    <w:tmpl w:val="178CC3E2"/>
    <w:lvl w:ilvl="0" w:tplc="040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856B82"/>
    <w:multiLevelType w:val="hybridMultilevel"/>
    <w:tmpl w:val="D8DE734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38333F"/>
    <w:multiLevelType w:val="hybridMultilevel"/>
    <w:tmpl w:val="DB026866"/>
    <w:lvl w:ilvl="0" w:tplc="9D2AD142">
      <w:start w:val="1"/>
      <w:numFmt w:val="decimal"/>
      <w:lvlText w:val="%1."/>
      <w:lvlJc w:val="left"/>
      <w:pPr>
        <w:ind w:left="972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num w:numId="1">
    <w:abstractNumId w:val="18"/>
  </w:num>
  <w:num w:numId="2">
    <w:abstractNumId w:val="4"/>
  </w:num>
  <w:num w:numId="3">
    <w:abstractNumId w:val="9"/>
  </w:num>
  <w:num w:numId="4">
    <w:abstractNumId w:val="16"/>
  </w:num>
  <w:num w:numId="5">
    <w:abstractNumId w:val="6"/>
  </w:num>
  <w:num w:numId="6">
    <w:abstractNumId w:val="5"/>
  </w:num>
  <w:num w:numId="7">
    <w:abstractNumId w:val="13"/>
  </w:num>
  <w:num w:numId="8">
    <w:abstractNumId w:val="15"/>
  </w:num>
  <w:num w:numId="9">
    <w:abstractNumId w:val="17"/>
  </w:num>
  <w:num w:numId="10">
    <w:abstractNumId w:val="1"/>
  </w:num>
  <w:num w:numId="11">
    <w:abstractNumId w:val="2"/>
  </w:num>
  <w:num w:numId="12">
    <w:abstractNumId w:val="7"/>
  </w:num>
  <w:num w:numId="13">
    <w:abstractNumId w:val="0"/>
  </w:num>
  <w:num w:numId="14">
    <w:abstractNumId w:val="18"/>
  </w:num>
  <w:num w:numId="15">
    <w:abstractNumId w:val="18"/>
  </w:num>
  <w:num w:numId="16">
    <w:abstractNumId w:val="10"/>
  </w:num>
  <w:num w:numId="17">
    <w:abstractNumId w:val="14"/>
  </w:num>
  <w:num w:numId="18">
    <w:abstractNumId w:val="19"/>
  </w:num>
  <w:num w:numId="19">
    <w:abstractNumId w:val="12"/>
  </w:num>
  <w:num w:numId="20">
    <w:abstractNumId w:val="11"/>
  </w:num>
  <w:num w:numId="21">
    <w:abstractNumId w:val="18"/>
  </w:num>
  <w:num w:numId="22">
    <w:abstractNumId w:val="18"/>
  </w:num>
  <w:num w:numId="23">
    <w:abstractNumId w:val="8"/>
  </w:num>
  <w:num w:numId="24">
    <w:abstractNumId w:val="20"/>
  </w:num>
  <w:num w:numId="25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F2"/>
    <w:rsid w:val="00001140"/>
    <w:rsid w:val="00002DEC"/>
    <w:rsid w:val="000065AC"/>
    <w:rsid w:val="00006A0A"/>
    <w:rsid w:val="000072EC"/>
    <w:rsid w:val="000256B0"/>
    <w:rsid w:val="000342A2"/>
    <w:rsid w:val="00050BC7"/>
    <w:rsid w:val="000648B0"/>
    <w:rsid w:val="00064B90"/>
    <w:rsid w:val="0007374A"/>
    <w:rsid w:val="00075176"/>
    <w:rsid w:val="00080404"/>
    <w:rsid w:val="00084742"/>
    <w:rsid w:val="00093161"/>
    <w:rsid w:val="000B0A75"/>
    <w:rsid w:val="000B2E68"/>
    <w:rsid w:val="000C3708"/>
    <w:rsid w:val="000C3761"/>
    <w:rsid w:val="000C5221"/>
    <w:rsid w:val="000C7373"/>
    <w:rsid w:val="000E0E5D"/>
    <w:rsid w:val="000E313B"/>
    <w:rsid w:val="000E3E9D"/>
    <w:rsid w:val="000F2931"/>
    <w:rsid w:val="000F4BB1"/>
    <w:rsid w:val="001278AE"/>
    <w:rsid w:val="00135082"/>
    <w:rsid w:val="00135DC7"/>
    <w:rsid w:val="00140D9B"/>
    <w:rsid w:val="00147ED1"/>
    <w:rsid w:val="001500D6"/>
    <w:rsid w:val="00157C41"/>
    <w:rsid w:val="001661D9"/>
    <w:rsid w:val="001708EC"/>
    <w:rsid w:val="001925A8"/>
    <w:rsid w:val="0019673D"/>
    <w:rsid w:val="00197518"/>
    <w:rsid w:val="001A46BB"/>
    <w:rsid w:val="001B7D48"/>
    <w:rsid w:val="001C55E0"/>
    <w:rsid w:val="001E5573"/>
    <w:rsid w:val="001E5ECF"/>
    <w:rsid w:val="001F177D"/>
    <w:rsid w:val="0020674E"/>
    <w:rsid w:val="00211CA3"/>
    <w:rsid w:val="00222A49"/>
    <w:rsid w:val="0022552E"/>
    <w:rsid w:val="00227E68"/>
    <w:rsid w:val="00232F7C"/>
    <w:rsid w:val="00236443"/>
    <w:rsid w:val="00260C95"/>
    <w:rsid w:val="00261247"/>
    <w:rsid w:val="00264652"/>
    <w:rsid w:val="0026674F"/>
    <w:rsid w:val="002672DD"/>
    <w:rsid w:val="00282084"/>
    <w:rsid w:val="00291052"/>
    <w:rsid w:val="002B5E79"/>
    <w:rsid w:val="002C0859"/>
    <w:rsid w:val="002C46F8"/>
    <w:rsid w:val="002F1947"/>
    <w:rsid w:val="00306D94"/>
    <w:rsid w:val="003100B5"/>
    <w:rsid w:val="003125DF"/>
    <w:rsid w:val="00317569"/>
    <w:rsid w:val="00330A0B"/>
    <w:rsid w:val="00335736"/>
    <w:rsid w:val="00343563"/>
    <w:rsid w:val="00347A5F"/>
    <w:rsid w:val="00350A3E"/>
    <w:rsid w:val="003563D2"/>
    <w:rsid w:val="003657A0"/>
    <w:rsid w:val="00376FA5"/>
    <w:rsid w:val="003A1479"/>
    <w:rsid w:val="003A1813"/>
    <w:rsid w:val="003B7D82"/>
    <w:rsid w:val="003C4644"/>
    <w:rsid w:val="003C5BE3"/>
    <w:rsid w:val="003D3712"/>
    <w:rsid w:val="004071C7"/>
    <w:rsid w:val="00413A7C"/>
    <w:rsid w:val="004141D1"/>
    <w:rsid w:val="004141DD"/>
    <w:rsid w:val="00461804"/>
    <w:rsid w:val="00466810"/>
    <w:rsid w:val="004816B5"/>
    <w:rsid w:val="00483DD2"/>
    <w:rsid w:val="00494E6F"/>
    <w:rsid w:val="004A1B4D"/>
    <w:rsid w:val="004A58DD"/>
    <w:rsid w:val="004A6119"/>
    <w:rsid w:val="004A6217"/>
    <w:rsid w:val="004B2358"/>
    <w:rsid w:val="004B47DC"/>
    <w:rsid w:val="004E3DF6"/>
    <w:rsid w:val="004E75B3"/>
    <w:rsid w:val="004F04BA"/>
    <w:rsid w:val="004F0EFF"/>
    <w:rsid w:val="0050093F"/>
    <w:rsid w:val="00507703"/>
    <w:rsid w:val="00514788"/>
    <w:rsid w:val="00521FF6"/>
    <w:rsid w:val="005310E5"/>
    <w:rsid w:val="0054371B"/>
    <w:rsid w:val="0055463F"/>
    <w:rsid w:val="0056615E"/>
    <w:rsid w:val="005666F2"/>
    <w:rsid w:val="00570D60"/>
    <w:rsid w:val="0057515F"/>
    <w:rsid w:val="00590258"/>
    <w:rsid w:val="005A50AE"/>
    <w:rsid w:val="005B2DDF"/>
    <w:rsid w:val="005B4AE7"/>
    <w:rsid w:val="005B53B0"/>
    <w:rsid w:val="005C16D8"/>
    <w:rsid w:val="005D4207"/>
    <w:rsid w:val="005D45B3"/>
    <w:rsid w:val="005E12B0"/>
    <w:rsid w:val="005E44ED"/>
    <w:rsid w:val="005F6005"/>
    <w:rsid w:val="006064AB"/>
    <w:rsid w:val="00610420"/>
    <w:rsid w:val="00613929"/>
    <w:rsid w:val="00622BB5"/>
    <w:rsid w:val="00647714"/>
    <w:rsid w:val="00655345"/>
    <w:rsid w:val="00672536"/>
    <w:rsid w:val="00681EDC"/>
    <w:rsid w:val="00683FE6"/>
    <w:rsid w:val="0068649F"/>
    <w:rsid w:val="00686507"/>
    <w:rsid w:val="00687189"/>
    <w:rsid w:val="00697CCC"/>
    <w:rsid w:val="006A481B"/>
    <w:rsid w:val="006B13B7"/>
    <w:rsid w:val="006B2942"/>
    <w:rsid w:val="006B3994"/>
    <w:rsid w:val="006C0E45"/>
    <w:rsid w:val="006D0ECE"/>
    <w:rsid w:val="006D4829"/>
    <w:rsid w:val="006F3B38"/>
    <w:rsid w:val="006F6745"/>
    <w:rsid w:val="00700314"/>
    <w:rsid w:val="007137A4"/>
    <w:rsid w:val="007223BF"/>
    <w:rsid w:val="0074778B"/>
    <w:rsid w:val="007535D9"/>
    <w:rsid w:val="0077225E"/>
    <w:rsid w:val="0078631A"/>
    <w:rsid w:val="00793F48"/>
    <w:rsid w:val="007B337D"/>
    <w:rsid w:val="007B35B2"/>
    <w:rsid w:val="007B3CBE"/>
    <w:rsid w:val="007D1FFF"/>
    <w:rsid w:val="007D42A0"/>
    <w:rsid w:val="007E685C"/>
    <w:rsid w:val="007F5A9C"/>
    <w:rsid w:val="007F6108"/>
    <w:rsid w:val="007F7097"/>
    <w:rsid w:val="008067A6"/>
    <w:rsid w:val="008140CC"/>
    <w:rsid w:val="00817783"/>
    <w:rsid w:val="008251B3"/>
    <w:rsid w:val="00844F1D"/>
    <w:rsid w:val="0084749F"/>
    <w:rsid w:val="00864202"/>
    <w:rsid w:val="0087309B"/>
    <w:rsid w:val="008773FE"/>
    <w:rsid w:val="008B5443"/>
    <w:rsid w:val="008C7EEB"/>
    <w:rsid w:val="008D0DEF"/>
    <w:rsid w:val="008D2256"/>
    <w:rsid w:val="008D541A"/>
    <w:rsid w:val="008D5E3D"/>
    <w:rsid w:val="0090737A"/>
    <w:rsid w:val="00917E38"/>
    <w:rsid w:val="00925466"/>
    <w:rsid w:val="00941FAC"/>
    <w:rsid w:val="009601C3"/>
    <w:rsid w:val="0096108C"/>
    <w:rsid w:val="00963BA0"/>
    <w:rsid w:val="00967764"/>
    <w:rsid w:val="009810EE"/>
    <w:rsid w:val="00984CC9"/>
    <w:rsid w:val="00990E51"/>
    <w:rsid w:val="0099233F"/>
    <w:rsid w:val="009B0213"/>
    <w:rsid w:val="009B54A0"/>
    <w:rsid w:val="009C0DB2"/>
    <w:rsid w:val="009C6405"/>
    <w:rsid w:val="009E2725"/>
    <w:rsid w:val="009F6B2C"/>
    <w:rsid w:val="00A03E18"/>
    <w:rsid w:val="00A11F20"/>
    <w:rsid w:val="00A30799"/>
    <w:rsid w:val="00A52E46"/>
    <w:rsid w:val="00A57FE8"/>
    <w:rsid w:val="00A64ECE"/>
    <w:rsid w:val="00A66185"/>
    <w:rsid w:val="00A71CAD"/>
    <w:rsid w:val="00A731A2"/>
    <w:rsid w:val="00A74C57"/>
    <w:rsid w:val="00A827B0"/>
    <w:rsid w:val="00A827C1"/>
    <w:rsid w:val="00A93F40"/>
    <w:rsid w:val="00A96F93"/>
    <w:rsid w:val="00AA79B2"/>
    <w:rsid w:val="00AC1D29"/>
    <w:rsid w:val="00AC57ED"/>
    <w:rsid w:val="00AC6EB8"/>
    <w:rsid w:val="00AD39DA"/>
    <w:rsid w:val="00AE5772"/>
    <w:rsid w:val="00AF22AD"/>
    <w:rsid w:val="00AF5107"/>
    <w:rsid w:val="00B06264"/>
    <w:rsid w:val="00B07C8F"/>
    <w:rsid w:val="00B10731"/>
    <w:rsid w:val="00B225BD"/>
    <w:rsid w:val="00B275D4"/>
    <w:rsid w:val="00B347BB"/>
    <w:rsid w:val="00B4321F"/>
    <w:rsid w:val="00B44DEC"/>
    <w:rsid w:val="00B533FE"/>
    <w:rsid w:val="00B55B66"/>
    <w:rsid w:val="00B63782"/>
    <w:rsid w:val="00B75051"/>
    <w:rsid w:val="00B765D8"/>
    <w:rsid w:val="00B77CC5"/>
    <w:rsid w:val="00B859DE"/>
    <w:rsid w:val="00B86731"/>
    <w:rsid w:val="00B91EB1"/>
    <w:rsid w:val="00BA0508"/>
    <w:rsid w:val="00BA459E"/>
    <w:rsid w:val="00BB7B19"/>
    <w:rsid w:val="00BD0E59"/>
    <w:rsid w:val="00BD3B63"/>
    <w:rsid w:val="00BE3444"/>
    <w:rsid w:val="00BF2EC3"/>
    <w:rsid w:val="00C12D2F"/>
    <w:rsid w:val="00C277A8"/>
    <w:rsid w:val="00C309AE"/>
    <w:rsid w:val="00C365CE"/>
    <w:rsid w:val="00C371E1"/>
    <w:rsid w:val="00C417EB"/>
    <w:rsid w:val="00C528AE"/>
    <w:rsid w:val="00C54672"/>
    <w:rsid w:val="00C75118"/>
    <w:rsid w:val="00C77F14"/>
    <w:rsid w:val="00C81126"/>
    <w:rsid w:val="00C86B0C"/>
    <w:rsid w:val="00CD0906"/>
    <w:rsid w:val="00CD2455"/>
    <w:rsid w:val="00CE45B0"/>
    <w:rsid w:val="00CF1393"/>
    <w:rsid w:val="00D0014D"/>
    <w:rsid w:val="00D15AF2"/>
    <w:rsid w:val="00D22819"/>
    <w:rsid w:val="00D511F0"/>
    <w:rsid w:val="00D54EE5"/>
    <w:rsid w:val="00D61092"/>
    <w:rsid w:val="00D63F82"/>
    <w:rsid w:val="00D640FC"/>
    <w:rsid w:val="00D70F7D"/>
    <w:rsid w:val="00D86B7B"/>
    <w:rsid w:val="00D92929"/>
    <w:rsid w:val="00D93C2E"/>
    <w:rsid w:val="00D970A5"/>
    <w:rsid w:val="00DB4967"/>
    <w:rsid w:val="00DB59DB"/>
    <w:rsid w:val="00DC1545"/>
    <w:rsid w:val="00DC22CF"/>
    <w:rsid w:val="00DC37C9"/>
    <w:rsid w:val="00DD462B"/>
    <w:rsid w:val="00DE50CB"/>
    <w:rsid w:val="00DF0BAA"/>
    <w:rsid w:val="00E206AE"/>
    <w:rsid w:val="00E229C1"/>
    <w:rsid w:val="00E23397"/>
    <w:rsid w:val="00E318ED"/>
    <w:rsid w:val="00E32CD7"/>
    <w:rsid w:val="00E44EE1"/>
    <w:rsid w:val="00E5241D"/>
    <w:rsid w:val="00E5680C"/>
    <w:rsid w:val="00E61A16"/>
    <w:rsid w:val="00E76267"/>
    <w:rsid w:val="00EA535B"/>
    <w:rsid w:val="00EA6DC0"/>
    <w:rsid w:val="00EC579D"/>
    <w:rsid w:val="00ED5BDC"/>
    <w:rsid w:val="00ED7DAC"/>
    <w:rsid w:val="00EF587E"/>
    <w:rsid w:val="00EF61E4"/>
    <w:rsid w:val="00F067A6"/>
    <w:rsid w:val="00F146D1"/>
    <w:rsid w:val="00F20B25"/>
    <w:rsid w:val="00F212F3"/>
    <w:rsid w:val="00F3499A"/>
    <w:rsid w:val="00F70C03"/>
    <w:rsid w:val="00F9084A"/>
    <w:rsid w:val="00FA0572"/>
    <w:rsid w:val="00FB6E40"/>
    <w:rsid w:val="00FD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rsid w:val="00BD3B63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1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  <w:style w:type="paragraph" w:styleId="ListParagraph">
    <w:name w:val="List Paragraph"/>
    <w:basedOn w:val="Normal"/>
    <w:uiPriority w:val="34"/>
    <w:qFormat/>
    <w:rsid w:val="00A52E46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customStyle="1" w:styleId="TableParagraph">
    <w:name w:val="Table Paragraph"/>
    <w:basedOn w:val="Normal"/>
    <w:uiPriority w:val="1"/>
    <w:qFormat/>
    <w:rsid w:val="002672DD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styleId="NoSpacing">
    <w:name w:val="No Spacing"/>
    <w:uiPriority w:val="1"/>
    <w:qFormat/>
    <w:rsid w:val="000072EC"/>
    <w:pPr>
      <w:spacing w:before="0" w:line="240" w:lineRule="auto"/>
    </w:pPr>
    <w:rPr>
      <w:rFonts w:eastAsia="Calibri"/>
      <w:lang w:bidi="ar-SA"/>
    </w:rPr>
  </w:style>
  <w:style w:type="paragraph" w:styleId="Revision">
    <w:name w:val="Revision"/>
    <w:hidden/>
    <w:uiPriority w:val="99"/>
    <w:semiHidden/>
    <w:rsid w:val="00C371E1"/>
    <w:pPr>
      <w:spacing w:before="0" w:line="240" w:lineRule="auto"/>
    </w:pPr>
  </w:style>
  <w:style w:type="paragraph" w:styleId="BalloonText">
    <w:name w:val="Balloon Text"/>
    <w:basedOn w:val="Normal"/>
    <w:link w:val="BalloonTextChar"/>
    <w:semiHidden/>
    <w:unhideWhenUsed/>
    <w:rsid w:val="00C371E1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371E1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B347BB"/>
    <w:pPr>
      <w:spacing w:before="0" w:line="240" w:lineRule="auto"/>
    </w:pPr>
    <w:rPr>
      <w:rFonts w:ascii="Times New Roman" w:hAnsi="Times New Roman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semiHidden/>
    <w:rsid w:val="00B347BB"/>
    <w:rPr>
      <w:rFonts w:ascii="Times New Roman" w:hAnsi="Times New Roman"/>
      <w:szCs w:val="20"/>
      <w:lang w:bidi="ar-SA"/>
    </w:rPr>
  </w:style>
  <w:style w:type="character" w:styleId="FollowedHyperlink">
    <w:name w:val="FollowedHyperlink"/>
    <w:basedOn w:val="DefaultParagraphFont"/>
    <w:semiHidden/>
    <w:unhideWhenUsed/>
    <w:rsid w:val="00B44DEC"/>
    <w:rPr>
      <w:color w:val="5D295F" w:themeColor="followedHyperlink"/>
      <w:u w:val="single"/>
    </w:rPr>
  </w:style>
  <w:style w:type="paragraph" w:styleId="PlainText">
    <w:name w:val="Plain Text"/>
    <w:basedOn w:val="Normal"/>
    <w:link w:val="PlainTextChar"/>
    <w:rsid w:val="00343563"/>
    <w:pPr>
      <w:spacing w:before="0" w:line="240" w:lineRule="auto"/>
    </w:pPr>
    <w:rPr>
      <w:rFonts w:ascii="Courier New" w:eastAsia="Times" w:hAnsi="Courier New"/>
      <w:sz w:val="20"/>
      <w:szCs w:val="20"/>
      <w:lang w:bidi="ar-SA"/>
    </w:rPr>
  </w:style>
  <w:style w:type="character" w:customStyle="1" w:styleId="PlainTextChar">
    <w:name w:val="Plain Text Char"/>
    <w:basedOn w:val="DefaultParagraphFont"/>
    <w:link w:val="PlainText"/>
    <w:rsid w:val="00343563"/>
    <w:rPr>
      <w:rFonts w:ascii="Courier New" w:eastAsia="Times" w:hAnsi="Courier New"/>
      <w:sz w:val="2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dot.state.mn.us/surveying/SurvMapManuals/SM_Manual2007.pdf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footer" Target="footer4.xml"/><Relationship Id="rId7" Type="http://schemas.openxmlformats.org/officeDocument/2006/relationships/endnotes" Target="endnotes.xml"/><Relationship Id="rId12" Type="http://schemas.openxmlformats.org/officeDocument/2006/relationships/hyperlink" Target="http://www.dot.state.mn.us/surveying/Photo/photospecs.html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dot.state.mn.us/consult/prequal/documents/cadd2.doc" TargetMode="Externa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ot.state.mn.us/caes/cad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dot.state.mn.us/caes/cadd" TargetMode="Externa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dot.state.mn.us/surveying/SurvMapManuals/SM_Manual2007.pdf" TargetMode="External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1mel\appdata\local\microsoft\office\MnDOT_Templates\Fact%20Sheet%20Light%20Header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4F3F29-35F9-416E-A8CC-A74DFF32D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Light Header.dotx</Template>
  <TotalTime>0</TotalTime>
  <Pages>4</Pages>
  <Words>1170</Words>
  <Characters>7507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 (Light Header)</vt:lpstr>
    </vt:vector>
  </TitlesOfParts>
  <Manager/>
  <Company/>
  <LinksUpToDate>false</LinksUpToDate>
  <CharactersWithSpaces>8660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 (Light Header)</dc:title>
  <dc:subject>template</dc:subject>
  <dc:creator/>
  <cp:keywords>template, general</cp:keywords>
  <cp:lastModifiedBy/>
  <cp:revision>1</cp:revision>
  <dcterms:created xsi:type="dcterms:W3CDTF">2020-02-19T20:09:00Z</dcterms:created>
  <dcterms:modified xsi:type="dcterms:W3CDTF">2020-02-19T20:09:00Z</dcterms:modified>
  <cp:category>template</cp:category>
  <cp:contentStatus>active</cp:contentStatus>
</cp:coreProperties>
</file>