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sz w:val="20"/>
          <w:szCs w:val="20"/>
        </w:rPr>
      </w:sdtEndPr>
      <w:sdtContent>
        <w:p w14:paraId="72F0453A" w14:textId="77777777" w:rsidR="00D86B7B" w:rsidRDefault="00D86B7B" w:rsidP="001F5356">
          <w:pPr>
            <w:spacing w:before="0"/>
            <w:rPr>
              <w:color w:val="FF0000"/>
            </w:rPr>
            <w:sectPr w:rsidR="00D86B7B" w:rsidSect="00DC2529">
              <w:footerReference w:type="default" r:id="rId8"/>
              <w:headerReference w:type="first" r:id="rId9"/>
              <w:footerReference w:type="first" r:id="rId10"/>
              <w:type w:val="continuous"/>
              <w:pgSz w:w="12240" w:h="15840" w:code="1"/>
              <w:pgMar w:top="360" w:right="720" w:bottom="720" w:left="720" w:header="0" w:footer="504" w:gutter="0"/>
              <w:cols w:num="2" w:space="720"/>
              <w:titlePg/>
              <w:docGrid w:linePitch="326"/>
            </w:sectPr>
          </w:pPr>
        </w:p>
        <w:p w14:paraId="069CC546" w14:textId="28B11944" w:rsidR="00BE3444" w:rsidRDefault="00C46369" w:rsidP="007E3CAD">
          <w:pPr>
            <w:pStyle w:val="Heading1"/>
            <w:spacing w:before="0" w:after="0" w:line="240" w:lineRule="auto"/>
            <w:rPr>
              <w:lang w:bidi="ar-SA"/>
            </w:rPr>
          </w:pPr>
          <w:r>
            <w:rPr>
              <w:lang w:bidi="ar-SA"/>
            </w:rPr>
            <w:t xml:space="preserve">Consultant Services </w:t>
          </w:r>
          <w:r w:rsidR="00231F29">
            <w:rPr>
              <w:lang w:bidi="ar-SA"/>
            </w:rPr>
            <w:t>Section</w:t>
          </w:r>
        </w:p>
        <w:p w14:paraId="4748C401" w14:textId="77777777" w:rsidR="00C46369" w:rsidRPr="00BE3444" w:rsidRDefault="00C46369" w:rsidP="00807623">
          <w:pPr>
            <w:pStyle w:val="Heading2"/>
            <w:spacing w:before="0"/>
            <w:rPr>
              <w:lang w:bidi="ar-SA"/>
            </w:rPr>
          </w:pPr>
          <w:r>
            <w:rPr>
              <w:lang w:bidi="ar-SA"/>
            </w:rPr>
            <w:t>General Information</w:t>
          </w:r>
        </w:p>
        <w:p w14:paraId="4D942F55" w14:textId="7554999B" w:rsidR="008F1E4F" w:rsidRPr="007E3CAD" w:rsidRDefault="00DC2529" w:rsidP="008F1E4F">
          <w:pPr>
            <w:pStyle w:val="PlainText"/>
            <w:rPr>
              <w:b/>
              <w:sz w:val="20"/>
              <w:szCs w:val="20"/>
            </w:rPr>
          </w:pPr>
          <w:r w:rsidRPr="007E3CAD">
            <w:rPr>
              <w:b/>
              <w:sz w:val="20"/>
              <w:szCs w:val="20"/>
            </w:rPr>
            <w:t>Section</w:t>
          </w:r>
          <w:r w:rsidR="00C46369" w:rsidRPr="007E3CAD">
            <w:rPr>
              <w:b/>
              <w:sz w:val="20"/>
              <w:szCs w:val="20"/>
            </w:rPr>
            <w:t xml:space="preserve"> Director:</w:t>
          </w:r>
          <w:r w:rsidR="007E3CAD">
            <w:rPr>
              <w:b/>
              <w:sz w:val="20"/>
              <w:szCs w:val="20"/>
            </w:rPr>
            <w:tab/>
          </w:r>
          <w:r w:rsidR="00C46369" w:rsidRPr="007E3CAD">
            <w:rPr>
              <w:b/>
              <w:sz w:val="20"/>
              <w:szCs w:val="20"/>
            </w:rPr>
            <w:tab/>
            <w:t>Melissa Brand</w:t>
          </w:r>
          <w:r w:rsidR="00C46369" w:rsidRPr="007E3CAD">
            <w:rPr>
              <w:b/>
              <w:sz w:val="20"/>
              <w:szCs w:val="20"/>
            </w:rPr>
            <w:br/>
            <w:t xml:space="preserve">Help Line: </w:t>
          </w:r>
          <w:r w:rsidR="00C46369" w:rsidRPr="007E3CAD">
            <w:rPr>
              <w:b/>
              <w:sz w:val="20"/>
              <w:szCs w:val="20"/>
            </w:rPr>
            <w:tab/>
          </w:r>
          <w:r w:rsidR="00C46369" w:rsidRPr="007E3CAD">
            <w:rPr>
              <w:b/>
              <w:sz w:val="20"/>
              <w:szCs w:val="20"/>
            </w:rPr>
            <w:tab/>
          </w:r>
          <w:r w:rsidR="008F1E4F" w:rsidRPr="007E3CAD">
            <w:rPr>
              <w:b/>
              <w:sz w:val="20"/>
              <w:szCs w:val="20"/>
            </w:rPr>
            <w:t xml:space="preserve">External email: </w:t>
          </w:r>
          <w:hyperlink r:id="rId11" w:history="1">
            <w:r w:rsidR="008F1E4F" w:rsidRPr="007E3CAD">
              <w:rPr>
                <w:rStyle w:val="Strong"/>
                <w:color w:val="0000FF"/>
                <w:sz w:val="20"/>
                <w:szCs w:val="20"/>
                <w:u w:val="single"/>
                <w:lang w:val="en"/>
              </w:rPr>
              <w:t>PTConsultantServicesHelpLine.DOT@state.mn.us</w:t>
            </w:r>
          </w:hyperlink>
          <w:r w:rsidR="008F1E4F" w:rsidRPr="007E3CAD">
            <w:rPr>
              <w:b/>
              <w:sz w:val="20"/>
              <w:szCs w:val="20"/>
            </w:rPr>
            <w:t xml:space="preserve"> </w:t>
          </w:r>
          <w:r w:rsidR="008F1E4F" w:rsidRPr="007E3CAD">
            <w:rPr>
              <w:b/>
              <w:sz w:val="20"/>
              <w:szCs w:val="20"/>
            </w:rPr>
            <w:br/>
          </w:r>
          <w:r w:rsidR="008F1E4F" w:rsidRPr="007E3CAD">
            <w:rPr>
              <w:b/>
              <w:sz w:val="20"/>
              <w:szCs w:val="20"/>
            </w:rPr>
            <w:tab/>
          </w:r>
          <w:r w:rsidR="008F1E4F" w:rsidRPr="007E3CAD">
            <w:rPr>
              <w:b/>
              <w:sz w:val="20"/>
              <w:szCs w:val="20"/>
            </w:rPr>
            <w:tab/>
          </w:r>
          <w:r w:rsidR="008F1E4F" w:rsidRPr="007E3CAD">
            <w:rPr>
              <w:b/>
              <w:sz w:val="20"/>
              <w:szCs w:val="20"/>
            </w:rPr>
            <w:tab/>
            <w:t>Internal email: MN_DOT_PT Consultant Services Help Line</w:t>
          </w:r>
        </w:p>
        <w:p w14:paraId="48E8A8F8" w14:textId="77777777" w:rsidR="008F1E4F" w:rsidRPr="007E3CAD" w:rsidRDefault="008F1E4F" w:rsidP="008F1E4F">
          <w:pPr>
            <w:pStyle w:val="PlainText"/>
            <w:ind w:left="1440" w:firstLine="720"/>
            <w:rPr>
              <w:b/>
              <w:sz w:val="20"/>
              <w:szCs w:val="20"/>
            </w:rPr>
          </w:pPr>
          <w:r w:rsidRPr="007E3CAD">
            <w:rPr>
              <w:b/>
              <w:sz w:val="20"/>
              <w:szCs w:val="20"/>
            </w:rPr>
            <w:t>651-366-4611</w:t>
          </w:r>
        </w:p>
        <w:p w14:paraId="20A70AD0" w14:textId="77777777" w:rsidR="00C46369" w:rsidRPr="007E3CAD" w:rsidRDefault="00C46369" w:rsidP="008F1E4F">
          <w:pPr>
            <w:pStyle w:val="PlainText"/>
            <w:rPr>
              <w:b/>
              <w:sz w:val="20"/>
              <w:szCs w:val="20"/>
            </w:rPr>
          </w:pPr>
          <w:r w:rsidRPr="007E3CAD">
            <w:rPr>
              <w:b/>
              <w:sz w:val="20"/>
              <w:szCs w:val="20"/>
            </w:rPr>
            <w:t>Website:</w:t>
          </w:r>
          <w:r w:rsidRPr="007E3CAD">
            <w:rPr>
              <w:b/>
              <w:sz w:val="20"/>
              <w:szCs w:val="20"/>
            </w:rPr>
            <w:tab/>
          </w:r>
          <w:r w:rsidRPr="007E3CAD">
            <w:rPr>
              <w:b/>
              <w:sz w:val="20"/>
              <w:szCs w:val="20"/>
            </w:rPr>
            <w:tab/>
          </w:r>
          <w:hyperlink r:id="rId12" w:history="1">
            <w:r w:rsidR="001F5356" w:rsidRPr="007E3CAD">
              <w:rPr>
                <w:rStyle w:val="Hyperlink"/>
                <w:b/>
                <w:sz w:val="20"/>
                <w:szCs w:val="20"/>
              </w:rPr>
              <w:t>Consultant Services Website [www.dot.state.mn.us/consult]</w:t>
            </w:r>
          </w:hyperlink>
        </w:p>
        <w:p w14:paraId="43568370" w14:textId="77777777" w:rsidR="00BE3444" w:rsidRPr="00BE3444" w:rsidRDefault="00C46369" w:rsidP="00DC2529">
          <w:pPr>
            <w:pStyle w:val="Heading2"/>
            <w:spacing w:after="0"/>
            <w:rPr>
              <w:lang w:bidi="ar-SA"/>
            </w:rPr>
          </w:pPr>
          <w:r>
            <w:rPr>
              <w:lang w:bidi="ar-SA"/>
            </w:rPr>
            <w:t>Expertise Specific Contacts</w:t>
          </w:r>
        </w:p>
        <w:p w14:paraId="68FD2A2A" w14:textId="77777777" w:rsidR="00197518" w:rsidRPr="007E3CAD" w:rsidRDefault="00C46369" w:rsidP="00DC2529">
          <w:pPr>
            <w:pStyle w:val="TableFiguretitle"/>
            <w:spacing w:before="120"/>
            <w:rPr>
              <w:sz w:val="18"/>
              <w:szCs w:val="18"/>
            </w:rPr>
          </w:pPr>
          <w:r w:rsidRPr="007E3CAD">
            <w:rPr>
              <w:sz w:val="18"/>
              <w:szCs w:val="18"/>
            </w:rPr>
            <w:t>Contact Information</w:t>
          </w:r>
        </w:p>
        <w:tbl>
          <w:tblPr>
            <w:tblStyle w:val="TableGrid11"/>
            <w:tblW w:w="10885" w:type="dxa"/>
            <w:tblLook w:val="04A0" w:firstRow="1" w:lastRow="0" w:firstColumn="1" w:lastColumn="0" w:noHBand="0" w:noVBand="1"/>
            <w:tblDescription w:val="Table"/>
          </w:tblPr>
          <w:tblGrid>
            <w:gridCol w:w="1795"/>
            <w:gridCol w:w="2070"/>
            <w:gridCol w:w="3960"/>
            <w:gridCol w:w="3060"/>
          </w:tblGrid>
          <w:tr w:rsidR="00BE3444" w:rsidRPr="009F6B2C" w14:paraId="6CEAA708" w14:textId="77777777" w:rsidTr="00DC2529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tblHeader/>
            </w:trPr>
            <w:tc>
              <w:tcPr>
                <w:tcW w:w="1795" w:type="dxa"/>
              </w:tcPr>
              <w:p w14:paraId="53477C3A" w14:textId="77777777" w:rsidR="00BE3444" w:rsidRPr="00807623" w:rsidRDefault="00C46369" w:rsidP="001329B7">
                <w:pPr>
                  <w:pStyle w:val="TableH1"/>
                  <w:spacing w:before="0" w:after="0"/>
                  <w:rPr>
                    <w:b/>
                    <w:sz w:val="20"/>
                    <w:szCs w:val="20"/>
                  </w:rPr>
                </w:pPr>
                <w:r w:rsidRPr="00807623">
                  <w:rPr>
                    <w:b/>
                    <w:sz w:val="20"/>
                    <w:szCs w:val="20"/>
                  </w:rPr>
                  <w:t>Staff</w:t>
                </w:r>
              </w:p>
            </w:tc>
            <w:tc>
              <w:tcPr>
                <w:tcW w:w="2070" w:type="dxa"/>
              </w:tcPr>
              <w:p w14:paraId="78759748" w14:textId="77777777" w:rsidR="00BE3444" w:rsidRPr="00807623" w:rsidRDefault="008F1E4F" w:rsidP="001329B7">
                <w:pPr>
                  <w:pStyle w:val="TableH1"/>
                  <w:spacing w:before="0" w:after="0"/>
                  <w:rPr>
                    <w:b/>
                    <w:sz w:val="20"/>
                    <w:szCs w:val="20"/>
                  </w:rPr>
                </w:pPr>
                <w:r w:rsidRPr="00807623">
                  <w:rPr>
                    <w:b/>
                    <w:sz w:val="20"/>
                    <w:szCs w:val="20"/>
                  </w:rPr>
                  <w:t>Contact Info</w:t>
                </w:r>
              </w:p>
            </w:tc>
            <w:tc>
              <w:tcPr>
                <w:tcW w:w="3960" w:type="dxa"/>
              </w:tcPr>
              <w:p w14:paraId="523999AB" w14:textId="77777777" w:rsidR="00BE3444" w:rsidRPr="00807623" w:rsidRDefault="00C46369" w:rsidP="001329B7">
                <w:pPr>
                  <w:pStyle w:val="TableH1"/>
                  <w:spacing w:before="0" w:after="0"/>
                  <w:rPr>
                    <w:b/>
                    <w:sz w:val="20"/>
                    <w:szCs w:val="20"/>
                  </w:rPr>
                </w:pPr>
                <w:r w:rsidRPr="00807623">
                  <w:rPr>
                    <w:b/>
                    <w:sz w:val="20"/>
                    <w:szCs w:val="20"/>
                  </w:rPr>
                  <w:t>Expertise</w:t>
                </w:r>
              </w:p>
            </w:tc>
            <w:tc>
              <w:tcPr>
                <w:tcW w:w="3060" w:type="dxa"/>
              </w:tcPr>
              <w:p w14:paraId="06C92059" w14:textId="77777777" w:rsidR="00BE3444" w:rsidRPr="00807623" w:rsidRDefault="00C46369" w:rsidP="001329B7">
                <w:pPr>
                  <w:pStyle w:val="TableH1"/>
                  <w:spacing w:before="0" w:after="0"/>
                  <w:rPr>
                    <w:b/>
                    <w:sz w:val="20"/>
                    <w:szCs w:val="20"/>
                  </w:rPr>
                </w:pPr>
                <w:r w:rsidRPr="00807623">
                  <w:rPr>
                    <w:b/>
                    <w:sz w:val="20"/>
                    <w:szCs w:val="20"/>
                  </w:rPr>
                  <w:t>2</w:t>
                </w:r>
                <w:r w:rsidRPr="00807623">
                  <w:rPr>
                    <w:b/>
                    <w:sz w:val="20"/>
                    <w:szCs w:val="20"/>
                    <w:vertAlign w:val="superscript"/>
                  </w:rPr>
                  <w:t>nd</w:t>
                </w:r>
                <w:r w:rsidRPr="00807623">
                  <w:rPr>
                    <w:b/>
                    <w:sz w:val="20"/>
                    <w:szCs w:val="20"/>
                  </w:rPr>
                  <w:t xml:space="preserve"> Point of Contact</w:t>
                </w:r>
              </w:p>
            </w:tc>
          </w:tr>
          <w:tr w:rsidR="00BE3444" w:rsidRPr="00BE3444" w14:paraId="49F72876" w14:textId="77777777" w:rsidTr="00DC2529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1795" w:type="dxa"/>
              </w:tcPr>
              <w:p w14:paraId="0116E0A9" w14:textId="77777777" w:rsidR="00BE3444" w:rsidRPr="00807623" w:rsidRDefault="00C4636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Debbie Anderson</w:t>
                </w:r>
              </w:p>
            </w:tc>
            <w:tc>
              <w:tcPr>
                <w:tcW w:w="2070" w:type="dxa"/>
              </w:tcPr>
              <w:p w14:paraId="65B56585" w14:textId="77777777" w:rsidR="00AA2EF7" w:rsidRPr="00807623" w:rsidRDefault="00AA2EF7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651-315-6313</w:t>
                </w:r>
              </w:p>
              <w:p w14:paraId="7B048D02" w14:textId="715BE731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| Email</w:t>
                </w:r>
              </w:p>
            </w:tc>
            <w:tc>
              <w:tcPr>
                <w:tcW w:w="3960" w:type="dxa"/>
              </w:tcPr>
              <w:p w14:paraId="78A28E65" w14:textId="77777777" w:rsidR="00BE3444" w:rsidRPr="00807623" w:rsidRDefault="00C4636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Contracts</w:t>
                </w:r>
              </w:p>
            </w:tc>
            <w:tc>
              <w:tcPr>
                <w:tcW w:w="3060" w:type="dxa"/>
              </w:tcPr>
              <w:p w14:paraId="0F3D9E86" w14:textId="77777777" w:rsidR="00BE3444" w:rsidRPr="00807623" w:rsidRDefault="00C4636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N/A</w:t>
                </w:r>
              </w:p>
            </w:tc>
          </w:tr>
          <w:tr w:rsidR="00BE3444" w:rsidRPr="00BE3444" w14:paraId="0B15FE6B" w14:textId="77777777" w:rsidTr="00DC2529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1795" w:type="dxa"/>
              </w:tcPr>
              <w:p w14:paraId="29D81009" w14:textId="77777777" w:rsidR="00BE3444" w:rsidRPr="00807623" w:rsidRDefault="00C4636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Kelly Arneson</w:t>
                </w:r>
              </w:p>
            </w:tc>
            <w:tc>
              <w:tcPr>
                <w:tcW w:w="2070" w:type="dxa"/>
              </w:tcPr>
              <w:p w14:paraId="60EBE297" w14:textId="77777777" w:rsidR="00807623" w:rsidRPr="00807623" w:rsidRDefault="00807623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651-366-4774</w:t>
                </w:r>
              </w:p>
              <w:p w14:paraId="546092F8" w14:textId="28DB5EA2" w:rsidR="00BE3444" w:rsidRPr="00807623" w:rsidRDefault="00DC252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70EAC1C5" w14:textId="77777777" w:rsidR="00BE3444" w:rsidRDefault="00C46369" w:rsidP="001F5356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 xml:space="preserve">Pre-Qualification Program </w:t>
                </w:r>
                <w:r w:rsidR="001329B7" w:rsidRPr="00807623">
                  <w:rPr>
                    <w:sz w:val="20"/>
                    <w:szCs w:val="20"/>
                  </w:rPr>
                  <w:t>[</w:t>
                </w:r>
                <w:r w:rsidRPr="00807623">
                  <w:rPr>
                    <w:sz w:val="20"/>
                    <w:szCs w:val="20"/>
                  </w:rPr>
                  <w:t>Lead</w:t>
                </w:r>
                <w:r w:rsidR="001329B7" w:rsidRPr="00807623">
                  <w:rPr>
                    <w:sz w:val="20"/>
                    <w:szCs w:val="20"/>
                  </w:rPr>
                  <w:t>]</w:t>
                </w:r>
                <w:r w:rsidR="001F5356" w:rsidRPr="00807623">
                  <w:rPr>
                    <w:sz w:val="20"/>
                    <w:szCs w:val="20"/>
                  </w:rPr>
                  <w:t xml:space="preserve"> </w:t>
                </w:r>
                <w:r w:rsidRPr="00807623">
                  <w:rPr>
                    <w:sz w:val="20"/>
                    <w:szCs w:val="20"/>
                  </w:rPr>
                  <w:br/>
                  <w:t>TTAA</w:t>
                </w:r>
                <w:r w:rsidRPr="00807623">
                  <w:rPr>
                    <w:sz w:val="20"/>
                    <w:szCs w:val="20"/>
                  </w:rPr>
                  <w:br/>
                  <w:t>Contracts</w:t>
                </w:r>
              </w:p>
              <w:p w14:paraId="17F32550" w14:textId="3DFBB5D7" w:rsidR="007E3CAD" w:rsidRPr="00807623" w:rsidRDefault="007E3CAD" w:rsidP="001F5356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Requisitions [GEC Work Orders Only]</w:t>
                </w:r>
              </w:p>
            </w:tc>
            <w:tc>
              <w:tcPr>
                <w:tcW w:w="3060" w:type="dxa"/>
              </w:tcPr>
              <w:p w14:paraId="31D787F0" w14:textId="77777777" w:rsidR="00BE3444" w:rsidRDefault="00C4636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Melissa Brand</w:t>
                </w:r>
                <w:r w:rsidRPr="00807623">
                  <w:rPr>
                    <w:sz w:val="20"/>
                    <w:szCs w:val="20"/>
                  </w:rPr>
                  <w:br/>
                  <w:t>Melissa Brand</w:t>
                </w:r>
                <w:r w:rsidRPr="00807623">
                  <w:rPr>
                    <w:sz w:val="20"/>
                    <w:szCs w:val="20"/>
                  </w:rPr>
                  <w:br/>
                  <w:t>N/A</w:t>
                </w:r>
              </w:p>
              <w:p w14:paraId="65EB3325" w14:textId="694C8149" w:rsidR="007E3CAD" w:rsidRPr="00807623" w:rsidRDefault="007E3CAD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Melissa Brand</w:t>
                </w:r>
              </w:p>
            </w:tc>
          </w:tr>
          <w:tr w:rsidR="00BE3444" w:rsidRPr="00BE3444" w14:paraId="6D9D963F" w14:textId="77777777" w:rsidTr="00DC2529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1795" w:type="dxa"/>
              </w:tcPr>
              <w:p w14:paraId="65CDF887" w14:textId="77777777" w:rsidR="00BE3444" w:rsidRPr="00807623" w:rsidRDefault="00C4636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Melissa Brand</w:t>
                </w:r>
              </w:p>
            </w:tc>
            <w:tc>
              <w:tcPr>
                <w:tcW w:w="2070" w:type="dxa"/>
              </w:tcPr>
              <w:p w14:paraId="152F0E67" w14:textId="77777777" w:rsidR="00DC2529" w:rsidRDefault="008F1E4F" w:rsidP="00483EC8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 xml:space="preserve">612-249-1167 </w:t>
                </w:r>
              </w:p>
              <w:p w14:paraId="29C452F2" w14:textId="7B3AADEB" w:rsidR="008F1E4F" w:rsidRPr="00807623" w:rsidRDefault="00DC2529" w:rsidP="00483EC8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3056C4C7" w14:textId="3DD84D98" w:rsidR="00933FE0" w:rsidRPr="00807623" w:rsidRDefault="00933FE0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Website</w:t>
                </w:r>
              </w:p>
              <w:p w14:paraId="0BC7D319" w14:textId="77777777" w:rsidR="00933FE0" w:rsidRPr="00807623" w:rsidRDefault="00933FE0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Potential Projects</w:t>
                </w:r>
              </w:p>
            </w:tc>
            <w:tc>
              <w:tcPr>
                <w:tcW w:w="3060" w:type="dxa"/>
              </w:tcPr>
              <w:p w14:paraId="15BEA899" w14:textId="3EF92910" w:rsidR="00933FE0" w:rsidRPr="00807623" w:rsidRDefault="00C46369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Kelly Arneson</w:t>
                </w:r>
                <w:r w:rsidRPr="00807623">
                  <w:rPr>
                    <w:sz w:val="20"/>
                    <w:szCs w:val="20"/>
                  </w:rPr>
                  <w:br/>
                </w:r>
                <w:r w:rsidR="00933FE0" w:rsidRPr="00807623">
                  <w:rPr>
                    <w:sz w:val="20"/>
                    <w:szCs w:val="20"/>
                  </w:rPr>
                  <w:t>Ashley Duran</w:t>
                </w:r>
              </w:p>
              <w:p w14:paraId="4E56A8FB" w14:textId="77777777" w:rsidR="00933FE0" w:rsidRPr="00807623" w:rsidRDefault="00933FE0" w:rsidP="001329B7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Ashley Duran</w:t>
                </w:r>
              </w:p>
            </w:tc>
          </w:tr>
          <w:tr w:rsidR="008F1E4F" w:rsidRPr="00BE3444" w14:paraId="28AADFA9" w14:textId="77777777" w:rsidTr="00DC2529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1795" w:type="dxa"/>
              </w:tcPr>
              <w:p w14:paraId="5199F2C2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Sue Buhl</w:t>
                </w:r>
              </w:p>
            </w:tc>
            <w:tc>
              <w:tcPr>
                <w:tcW w:w="2070" w:type="dxa"/>
              </w:tcPr>
              <w:p w14:paraId="7DD88592" w14:textId="4C279ABB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768938FB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Accounting/Funding</w:t>
                </w:r>
                <w:r w:rsidRPr="00807623">
                  <w:rPr>
                    <w:sz w:val="20"/>
                    <w:szCs w:val="20"/>
                  </w:rPr>
                  <w:br/>
                  <w:t>Budget Reports</w:t>
                </w:r>
                <w:r w:rsidRPr="00807623">
                  <w:rPr>
                    <w:sz w:val="20"/>
                    <w:szCs w:val="20"/>
                  </w:rPr>
                  <w:br/>
                  <w:t>Project ID Numbers</w:t>
                </w:r>
              </w:p>
            </w:tc>
            <w:tc>
              <w:tcPr>
                <w:tcW w:w="3060" w:type="dxa"/>
              </w:tcPr>
              <w:p w14:paraId="095BFAA2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N/A</w:t>
                </w:r>
                <w:r w:rsidRPr="00807623">
                  <w:rPr>
                    <w:sz w:val="20"/>
                    <w:szCs w:val="20"/>
                  </w:rPr>
                  <w:br/>
                  <w:t>N/A</w:t>
                </w:r>
                <w:r w:rsidRPr="00807623">
                  <w:rPr>
                    <w:sz w:val="20"/>
                    <w:szCs w:val="20"/>
                  </w:rPr>
                  <w:br/>
                  <w:t>Ashley Duran</w:t>
                </w:r>
              </w:p>
            </w:tc>
          </w:tr>
          <w:tr w:rsidR="008F1E4F" w:rsidRPr="00BE3444" w14:paraId="0D12E44D" w14:textId="77777777" w:rsidTr="00DC2529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1795" w:type="dxa"/>
              </w:tcPr>
              <w:p w14:paraId="3E5322D2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Ashley Duran</w:t>
                </w:r>
              </w:p>
            </w:tc>
            <w:tc>
              <w:tcPr>
                <w:tcW w:w="2070" w:type="dxa"/>
              </w:tcPr>
              <w:p w14:paraId="166BB69F" w14:textId="77777777" w:rsidR="00807623" w:rsidRPr="00807623" w:rsidRDefault="00807623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651-366-4627</w:t>
                </w:r>
              </w:p>
              <w:p w14:paraId="3D49AD8E" w14:textId="7A8AEC35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2CA70DA0" w14:textId="77777777" w:rsidR="00794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District and Office Support</w:t>
                </w:r>
                <w:r w:rsidRPr="00807623">
                  <w:rPr>
                    <w:sz w:val="20"/>
                    <w:szCs w:val="20"/>
                  </w:rPr>
                  <w:br/>
                </w:r>
                <w:r w:rsidR="00794623" w:rsidRPr="00807623">
                  <w:rPr>
                    <w:sz w:val="20"/>
                    <w:szCs w:val="20"/>
                  </w:rPr>
                  <w:t xml:space="preserve">Pre-Qualification Direct Selects </w:t>
                </w:r>
              </w:p>
              <w:p w14:paraId="4E93F87A" w14:textId="77A9156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Contract Reviews</w:t>
                </w:r>
                <w:r w:rsidRPr="00807623">
                  <w:rPr>
                    <w:sz w:val="20"/>
                    <w:szCs w:val="20"/>
                  </w:rPr>
                  <w:br/>
                  <w:t>Requisitions</w:t>
                </w:r>
                <w:r w:rsidRPr="00807623">
                  <w:rPr>
                    <w:sz w:val="20"/>
                    <w:szCs w:val="20"/>
                  </w:rPr>
                  <w:br/>
                  <w:t>Contracts</w:t>
                </w:r>
              </w:p>
            </w:tc>
            <w:tc>
              <w:tcPr>
                <w:tcW w:w="3060" w:type="dxa"/>
              </w:tcPr>
              <w:p w14:paraId="02E950F6" w14:textId="089E51F1" w:rsidR="00794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Email or Call Help Line</w:t>
                </w:r>
                <w:r w:rsidRPr="00807623">
                  <w:rPr>
                    <w:sz w:val="20"/>
                    <w:szCs w:val="20"/>
                  </w:rPr>
                  <w:br/>
                  <w:t>Melissa Brand</w:t>
                </w:r>
                <w:r w:rsidRPr="00807623">
                  <w:rPr>
                    <w:sz w:val="20"/>
                    <w:szCs w:val="20"/>
                  </w:rPr>
                  <w:br/>
                  <w:t>Melissa Brand</w:t>
                </w:r>
                <w:r w:rsidRPr="00807623">
                  <w:rPr>
                    <w:sz w:val="20"/>
                    <w:szCs w:val="20"/>
                  </w:rPr>
                  <w:br/>
                </w:r>
                <w:r w:rsidR="00794623">
                  <w:rPr>
                    <w:sz w:val="20"/>
                    <w:szCs w:val="20"/>
                  </w:rPr>
                  <w:t>Melissa Brand</w:t>
                </w:r>
              </w:p>
              <w:p w14:paraId="1DB03CA2" w14:textId="1FC27AAF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N/A</w:t>
                </w:r>
              </w:p>
            </w:tc>
          </w:tr>
          <w:tr w:rsidR="00DC2529" w:rsidRPr="00BE3444" w14:paraId="0E64F4B5" w14:textId="77777777" w:rsidTr="00DC2529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1795" w:type="dxa"/>
              </w:tcPr>
              <w:p w14:paraId="1705339A" w14:textId="55870541" w:rsidR="00DC2529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Mike Friberg</w:t>
                </w:r>
              </w:p>
            </w:tc>
            <w:tc>
              <w:tcPr>
                <w:tcW w:w="2070" w:type="dxa"/>
              </w:tcPr>
              <w:p w14:paraId="1C979D42" w14:textId="52E6C5D8" w:rsidR="00DC2529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612-240-7199</w:t>
                </w:r>
              </w:p>
              <w:p w14:paraId="3D9948E0" w14:textId="4A6EF649" w:rsidR="00DC2529" w:rsidRPr="00807623" w:rsidRDefault="00DC2529" w:rsidP="00DC2529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66647B72" w14:textId="77777777" w:rsidR="00DC2529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Audit Support</w:t>
                </w:r>
              </w:p>
              <w:p w14:paraId="3C8DA07A" w14:textId="066DBD94" w:rsidR="00DC2529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Contracts</w:t>
                </w:r>
              </w:p>
            </w:tc>
            <w:tc>
              <w:tcPr>
                <w:tcW w:w="3060" w:type="dxa"/>
              </w:tcPr>
              <w:p w14:paraId="4187F37A" w14:textId="77777777" w:rsidR="00DC2529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Kelly Arneson</w:t>
                </w:r>
              </w:p>
              <w:p w14:paraId="20523FC4" w14:textId="380C3148" w:rsidR="00DC2529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N/A</w:t>
                </w:r>
              </w:p>
            </w:tc>
          </w:tr>
          <w:tr w:rsidR="008F1E4F" w:rsidRPr="00BE3444" w14:paraId="0243CB5A" w14:textId="77777777" w:rsidTr="00DC2529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1795" w:type="dxa"/>
              </w:tcPr>
              <w:p w14:paraId="28CD2275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Angela Miller</w:t>
                </w:r>
              </w:p>
            </w:tc>
            <w:tc>
              <w:tcPr>
                <w:tcW w:w="2070" w:type="dxa"/>
              </w:tcPr>
              <w:p w14:paraId="60AFBD17" w14:textId="6756A41E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50F60C59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Payments</w:t>
                </w:r>
                <w:r w:rsidRPr="00807623">
                  <w:rPr>
                    <w:sz w:val="20"/>
                    <w:szCs w:val="20"/>
                  </w:rPr>
                  <w:br/>
                  <w:t>Invoice Workflow</w:t>
                </w:r>
              </w:p>
            </w:tc>
            <w:tc>
              <w:tcPr>
                <w:tcW w:w="3060" w:type="dxa"/>
              </w:tcPr>
              <w:p w14:paraId="0A4488E1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Sue Buhl</w:t>
                </w:r>
                <w:r w:rsidRPr="00807623">
                  <w:rPr>
                    <w:sz w:val="20"/>
                    <w:szCs w:val="20"/>
                  </w:rPr>
                  <w:br/>
                  <w:t>Sue Buhl</w:t>
                </w:r>
              </w:p>
            </w:tc>
          </w:tr>
          <w:tr w:rsidR="008F1E4F" w:rsidRPr="00BE3444" w14:paraId="466AD812" w14:textId="77777777" w:rsidTr="00DC2529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1795" w:type="dxa"/>
              </w:tcPr>
              <w:p w14:paraId="7DDCE43A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Dalia Jorge</w:t>
                </w:r>
              </w:p>
            </w:tc>
            <w:tc>
              <w:tcPr>
                <w:tcW w:w="2070" w:type="dxa"/>
              </w:tcPr>
              <w:p w14:paraId="1AD71363" w14:textId="66B5A0BD" w:rsidR="007165B5" w:rsidRDefault="007165B5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7165B5">
                  <w:rPr>
                    <w:sz w:val="20"/>
                    <w:szCs w:val="20"/>
                  </w:rPr>
                  <w:t>612-456-1589</w:t>
                </w:r>
              </w:p>
              <w:p w14:paraId="1E2C8F8B" w14:textId="41C0C1C9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2E8B8577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Evaluation Forms</w:t>
                </w:r>
                <w:r w:rsidRPr="00807623">
                  <w:rPr>
                    <w:sz w:val="20"/>
                    <w:szCs w:val="20"/>
                  </w:rPr>
                  <w:br/>
                  <w:t>Contract Closeouts</w:t>
                </w:r>
              </w:p>
            </w:tc>
            <w:tc>
              <w:tcPr>
                <w:tcW w:w="3060" w:type="dxa"/>
              </w:tcPr>
              <w:p w14:paraId="398BE206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Melissa Brand</w:t>
                </w:r>
                <w:r w:rsidRPr="00807623">
                  <w:rPr>
                    <w:sz w:val="20"/>
                    <w:szCs w:val="20"/>
                  </w:rPr>
                  <w:br/>
                  <w:t>Melissa Brand</w:t>
                </w:r>
              </w:p>
            </w:tc>
          </w:tr>
          <w:tr w:rsidR="008F1E4F" w:rsidRPr="00BE3444" w14:paraId="1DE3DEB8" w14:textId="77777777" w:rsidTr="00DC2529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1795" w:type="dxa"/>
              </w:tcPr>
              <w:p w14:paraId="0BF006DB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Jason Paul</w:t>
                </w:r>
              </w:p>
            </w:tc>
            <w:tc>
              <w:tcPr>
                <w:tcW w:w="2070" w:type="dxa"/>
              </w:tcPr>
              <w:p w14:paraId="1243AAA5" w14:textId="004D19A0" w:rsidR="00807623" w:rsidRPr="00807623" w:rsidRDefault="00086F98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612-456-1588</w:t>
                </w:r>
              </w:p>
              <w:p w14:paraId="48F6406D" w14:textId="0A9450A9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2A127030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Contracts</w:t>
                </w:r>
              </w:p>
            </w:tc>
            <w:tc>
              <w:tcPr>
                <w:tcW w:w="3060" w:type="dxa"/>
              </w:tcPr>
              <w:p w14:paraId="2066AC11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N/A</w:t>
                </w:r>
              </w:p>
            </w:tc>
          </w:tr>
          <w:tr w:rsidR="008F1E4F" w:rsidRPr="00BE3444" w14:paraId="333A53D7" w14:textId="77777777" w:rsidTr="00DC2529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1795" w:type="dxa"/>
              </w:tcPr>
              <w:p w14:paraId="49E40AD1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Erik Martin</w:t>
                </w:r>
              </w:p>
            </w:tc>
            <w:tc>
              <w:tcPr>
                <w:tcW w:w="2070" w:type="dxa"/>
              </w:tcPr>
              <w:p w14:paraId="4C7FC2D3" w14:textId="77777777" w:rsidR="00807623" w:rsidRPr="00807623" w:rsidRDefault="00807623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651-366-4601</w:t>
                </w:r>
              </w:p>
              <w:p w14:paraId="5C61FCC1" w14:textId="18DB6C67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362A6BBB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Routing/Status on Documents</w:t>
                </w:r>
                <w:r w:rsidRPr="00807623">
                  <w:rPr>
                    <w:sz w:val="20"/>
                    <w:szCs w:val="20"/>
                  </w:rPr>
                  <w:br/>
                  <w:t>Expiration Alert</w:t>
                </w:r>
              </w:p>
            </w:tc>
            <w:tc>
              <w:tcPr>
                <w:tcW w:w="3060" w:type="dxa"/>
              </w:tcPr>
              <w:p w14:paraId="1473A2D4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Kelly Arneson</w:t>
                </w:r>
                <w:r w:rsidRPr="00807623">
                  <w:rPr>
                    <w:sz w:val="20"/>
                    <w:szCs w:val="20"/>
                  </w:rPr>
                  <w:br/>
                  <w:t>Contact Contract Administrator</w:t>
                </w:r>
              </w:p>
            </w:tc>
          </w:tr>
          <w:tr w:rsidR="008F1E4F" w:rsidRPr="00BE3444" w14:paraId="7A76F954" w14:textId="77777777" w:rsidTr="00DC2529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1795" w:type="dxa"/>
              </w:tcPr>
              <w:p w14:paraId="5FAF3B1E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Nicole Peszynski</w:t>
                </w:r>
              </w:p>
            </w:tc>
            <w:tc>
              <w:tcPr>
                <w:tcW w:w="2070" w:type="dxa"/>
              </w:tcPr>
              <w:p w14:paraId="607BC9D5" w14:textId="77777777" w:rsidR="00807623" w:rsidRPr="00807623" w:rsidRDefault="00807623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651-366-4605</w:t>
                </w:r>
              </w:p>
              <w:p w14:paraId="07FAEBB7" w14:textId="3C87DA0C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506E9E44" w14:textId="77777777" w:rsidR="008F1E4F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Encumbrances</w:t>
                </w:r>
              </w:p>
              <w:p w14:paraId="40317E35" w14:textId="6F940D45" w:rsidR="00794623" w:rsidRPr="00807623" w:rsidRDefault="00794623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Contracts</w:t>
                </w:r>
              </w:p>
            </w:tc>
            <w:tc>
              <w:tcPr>
                <w:tcW w:w="3060" w:type="dxa"/>
              </w:tcPr>
              <w:p w14:paraId="05307A5E" w14:textId="77777777" w:rsidR="008F1E4F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Sue Buhl</w:t>
                </w:r>
              </w:p>
              <w:p w14:paraId="45C38FF8" w14:textId="7570F009" w:rsidR="00794623" w:rsidRPr="00807623" w:rsidRDefault="00794623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N/A</w:t>
                </w:r>
              </w:p>
            </w:tc>
          </w:tr>
          <w:tr w:rsidR="008F1E4F" w:rsidRPr="00BE3444" w14:paraId="17AEE1AC" w14:textId="77777777" w:rsidTr="00DC2529">
            <w:tr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trPr>
            <w:tc>
              <w:tcPr>
                <w:tcW w:w="1795" w:type="dxa"/>
              </w:tcPr>
              <w:p w14:paraId="4147FC5C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Dennis Wong</w:t>
                </w:r>
              </w:p>
            </w:tc>
            <w:tc>
              <w:tcPr>
                <w:tcW w:w="2070" w:type="dxa"/>
              </w:tcPr>
              <w:p w14:paraId="01A91E2E" w14:textId="77777777" w:rsidR="00807623" w:rsidRPr="00807623" w:rsidRDefault="00807623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651-366-4604</w:t>
                </w:r>
              </w:p>
              <w:p w14:paraId="4FF78C7F" w14:textId="153C677A" w:rsidR="008F1E4F" w:rsidRPr="00807623" w:rsidRDefault="00DC2529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MS Teams</w:t>
                </w:r>
                <w:r w:rsidR="008F1E4F" w:rsidRPr="00807623">
                  <w:rPr>
                    <w:sz w:val="20"/>
                    <w:szCs w:val="20"/>
                  </w:rPr>
                  <w:t xml:space="preserve"> Call | Email</w:t>
                </w:r>
              </w:p>
            </w:tc>
            <w:tc>
              <w:tcPr>
                <w:tcW w:w="3960" w:type="dxa"/>
              </w:tcPr>
              <w:p w14:paraId="66D5D068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Pre-Qualification Program [Administrator]</w:t>
                </w:r>
              </w:p>
              <w:p w14:paraId="33A91D25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Contracts</w:t>
                </w:r>
              </w:p>
            </w:tc>
            <w:tc>
              <w:tcPr>
                <w:tcW w:w="3060" w:type="dxa"/>
              </w:tcPr>
              <w:p w14:paraId="79CFD57A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Kelly Arneson</w:t>
                </w:r>
              </w:p>
              <w:p w14:paraId="353D9CA3" w14:textId="77777777" w:rsidR="008F1E4F" w:rsidRPr="00807623" w:rsidRDefault="008F1E4F" w:rsidP="008F1E4F">
                <w:pPr>
                  <w:pStyle w:val="BodyText"/>
                  <w:spacing w:before="0" w:after="0"/>
                  <w:rPr>
                    <w:sz w:val="20"/>
                    <w:szCs w:val="20"/>
                  </w:rPr>
                </w:pPr>
                <w:r w:rsidRPr="00807623">
                  <w:rPr>
                    <w:sz w:val="20"/>
                    <w:szCs w:val="20"/>
                  </w:rPr>
                  <w:t>N/A</w:t>
                </w:r>
              </w:p>
            </w:tc>
          </w:tr>
        </w:tbl>
      </w:sdtContent>
    </w:sdt>
    <w:p w14:paraId="2B144FC3" w14:textId="77777777" w:rsidR="00963BA0" w:rsidRPr="00BE3444" w:rsidRDefault="00963BA0" w:rsidP="007E3CAD">
      <w:pPr>
        <w:pStyle w:val="BodyText"/>
        <w:spacing w:before="0" w:after="0" w:line="240" w:lineRule="auto"/>
      </w:pPr>
    </w:p>
    <w:sectPr w:rsidR="00963BA0" w:rsidRPr="00BE3444" w:rsidSect="007E3CAD">
      <w:headerReference w:type="even" r:id="rId13"/>
      <w:headerReference w:type="default" r:id="rId14"/>
      <w:footerReference w:type="even" r:id="rId15"/>
      <w:headerReference w:type="first" r:id="rId16"/>
      <w:footerReference w:type="first" r:id="rId17"/>
      <w:type w:val="continuous"/>
      <w:pgSz w:w="12240" w:h="15840" w:code="1"/>
      <w:pgMar w:top="720" w:right="720" w:bottom="450" w:left="720" w:header="0" w:footer="23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DEE0A7" w14:textId="77777777" w:rsidR="00C46369" w:rsidRDefault="00C46369">
      <w:r>
        <w:separator/>
      </w:r>
    </w:p>
  </w:endnote>
  <w:endnote w:type="continuationSeparator" w:id="0">
    <w:p w14:paraId="111F7F57" w14:textId="77777777" w:rsidR="00C46369" w:rsidRDefault="00C46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48DF10" w14:textId="77777777" w:rsidR="001E5573" w:rsidRPr="00BE3444" w:rsidRDefault="0092546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For more information visit: mndot.gov</w:t>
    </w:r>
    <w:r>
      <w:rPr>
        <w:sz w:val="18"/>
        <w:szCs w:val="18"/>
      </w:rPr>
      <w:br/>
      <w:t>Or contact: Name, Position or MnDOT, 651-366-XXXX</w:t>
    </w:r>
    <w:r>
      <w:rPr>
        <w:sz w:val="18"/>
        <w:szCs w:val="18"/>
      </w:rPr>
      <w:br/>
      <w:t>first.last@state.mn.us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8F1E4F">
      <w:rPr>
        <w:noProof/>
        <w:sz w:val="18"/>
        <w:szCs w:val="18"/>
      </w:rPr>
      <w:t>2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6C9111" w14:textId="77777777" w:rsidR="001E5573" w:rsidRPr="00BE3444" w:rsidRDefault="001E5573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 w:rsidRPr="00BE3444">
      <w:rPr>
        <w:sz w:val="18"/>
        <w:szCs w:val="18"/>
      </w:rPr>
      <w:tab/>
    </w:r>
    <w:r w:rsidRPr="00BE3444">
      <w:rPr>
        <w:sz w:val="18"/>
        <w:szCs w:val="18"/>
      </w:rPr>
      <w:fldChar w:fldCharType="begin"/>
    </w:r>
    <w:r w:rsidRPr="00BE3444">
      <w:rPr>
        <w:sz w:val="18"/>
        <w:szCs w:val="18"/>
      </w:rPr>
      <w:instrText xml:space="preserve"> PAGE   \* MERGEFORMAT </w:instrText>
    </w:r>
    <w:r w:rsidRPr="00BE3444">
      <w:rPr>
        <w:sz w:val="18"/>
        <w:szCs w:val="18"/>
      </w:rPr>
      <w:fldChar w:fldCharType="separate"/>
    </w:r>
    <w:r w:rsidR="00AA2EF7">
      <w:rPr>
        <w:noProof/>
        <w:sz w:val="18"/>
        <w:szCs w:val="18"/>
      </w:rPr>
      <w:t>1</w:t>
    </w:r>
    <w:r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365604" w14:textId="77777777" w:rsidR="00990E51" w:rsidRDefault="00990E51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3B59B" w14:textId="77777777"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44C23B" w14:textId="77777777" w:rsidR="00C46369" w:rsidRDefault="00C46369">
      <w:r>
        <w:separator/>
      </w:r>
    </w:p>
  </w:footnote>
  <w:footnote w:type="continuationSeparator" w:id="0">
    <w:p w14:paraId="10F03186" w14:textId="77777777" w:rsidR="00C46369" w:rsidRDefault="00C463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A2463C" w14:textId="77777777" w:rsidR="00B91EB1" w:rsidRDefault="001218D3" w:rsidP="001F5356">
    <w:pPr>
      <w:pStyle w:val="Header"/>
      <w:ind w:left="-720"/>
    </w:pPr>
    <w:r>
      <w:rPr>
        <w:noProof/>
        <w:lang w:bidi="ar-SA"/>
      </w:rPr>
      <w:drawing>
        <wp:inline distT="0" distB="0" distL="0" distR="0" wp14:anchorId="0C8A18AD" wp14:editId="28E14AC3">
          <wp:extent cx="7781078" cy="1648460"/>
          <wp:effectExtent l="0" t="0" r="0" b="8890"/>
          <wp:docPr id="8" name="Picture 8" descr="MnDOT logo, Consultant Services Unit, 395 John Ireland Blvd., Mail Stop 680, St. Paul, MN 55155" title="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40448" cy="16610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D22098" w14:textId="77777777" w:rsidR="00990E51" w:rsidRDefault="00990E5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93445D" w14:textId="77777777" w:rsidR="00990E51" w:rsidRDefault="00990E51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A13FFD" w14:textId="77777777"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75pt;height:25.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7"/>
  </w:num>
  <w:num w:numId="4">
    <w:abstractNumId w:val="15"/>
  </w:num>
  <w:num w:numId="5">
    <w:abstractNumId w:val="13"/>
  </w:num>
  <w:num w:numId="6">
    <w:abstractNumId w:val="4"/>
  </w:num>
  <w:num w:numId="7">
    <w:abstractNumId w:val="11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18"/>
  </w:num>
  <w:num w:numId="13">
    <w:abstractNumId w:val="19"/>
  </w:num>
  <w:num w:numId="14">
    <w:abstractNumId w:val="12"/>
  </w:num>
  <w:num w:numId="15">
    <w:abstractNumId w:val="2"/>
  </w:num>
  <w:num w:numId="16">
    <w:abstractNumId w:val="19"/>
  </w:num>
  <w:num w:numId="17">
    <w:abstractNumId w:val="12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4"/>
  </w:num>
  <w:num w:numId="24">
    <w:abstractNumId w:val="16"/>
  </w:num>
  <w:num w:numId="25">
    <w:abstractNumId w:val="1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369"/>
    <w:rsid w:val="00001140"/>
    <w:rsid w:val="00002DEC"/>
    <w:rsid w:val="000065AC"/>
    <w:rsid w:val="00006A0A"/>
    <w:rsid w:val="00050BC7"/>
    <w:rsid w:val="00064B90"/>
    <w:rsid w:val="0007374A"/>
    <w:rsid w:val="00080404"/>
    <w:rsid w:val="00084742"/>
    <w:rsid w:val="00086F98"/>
    <w:rsid w:val="000B0A75"/>
    <w:rsid w:val="000B2E68"/>
    <w:rsid w:val="000C3708"/>
    <w:rsid w:val="000C3761"/>
    <w:rsid w:val="000C7373"/>
    <w:rsid w:val="000E313B"/>
    <w:rsid w:val="000E3E9D"/>
    <w:rsid w:val="000F4BB1"/>
    <w:rsid w:val="001218D3"/>
    <w:rsid w:val="001329B7"/>
    <w:rsid w:val="00135082"/>
    <w:rsid w:val="00135DC7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D4440"/>
    <w:rsid w:val="001D6F44"/>
    <w:rsid w:val="001E5573"/>
    <w:rsid w:val="001E5ECF"/>
    <w:rsid w:val="001F5356"/>
    <w:rsid w:val="00211CA3"/>
    <w:rsid w:val="00222A49"/>
    <w:rsid w:val="0022552E"/>
    <w:rsid w:val="00227E68"/>
    <w:rsid w:val="00231F29"/>
    <w:rsid w:val="00232F7C"/>
    <w:rsid w:val="00236443"/>
    <w:rsid w:val="00261247"/>
    <w:rsid w:val="00264652"/>
    <w:rsid w:val="0026674F"/>
    <w:rsid w:val="00282084"/>
    <w:rsid w:val="00291052"/>
    <w:rsid w:val="002B5E79"/>
    <w:rsid w:val="002C0859"/>
    <w:rsid w:val="002F1947"/>
    <w:rsid w:val="00306D94"/>
    <w:rsid w:val="003125DF"/>
    <w:rsid w:val="00330A0B"/>
    <w:rsid w:val="00335736"/>
    <w:rsid w:val="003563D2"/>
    <w:rsid w:val="00376FA5"/>
    <w:rsid w:val="003A1479"/>
    <w:rsid w:val="003A1813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83EC8"/>
    <w:rsid w:val="00494E6F"/>
    <w:rsid w:val="004A1B4D"/>
    <w:rsid w:val="004A58DD"/>
    <w:rsid w:val="004A6119"/>
    <w:rsid w:val="004B47DC"/>
    <w:rsid w:val="004E3DF6"/>
    <w:rsid w:val="004E75B3"/>
    <w:rsid w:val="004F04BA"/>
    <w:rsid w:val="004F0EFF"/>
    <w:rsid w:val="0050093F"/>
    <w:rsid w:val="00514788"/>
    <w:rsid w:val="0054371B"/>
    <w:rsid w:val="0056615E"/>
    <w:rsid w:val="005666F2"/>
    <w:rsid w:val="0057515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22BB5"/>
    <w:rsid w:val="00655345"/>
    <w:rsid w:val="00672536"/>
    <w:rsid w:val="00681EDC"/>
    <w:rsid w:val="0068649F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137A4"/>
    <w:rsid w:val="007165B5"/>
    <w:rsid w:val="0074778B"/>
    <w:rsid w:val="0077225E"/>
    <w:rsid w:val="00793F48"/>
    <w:rsid w:val="00794623"/>
    <w:rsid w:val="007B337D"/>
    <w:rsid w:val="007B35B2"/>
    <w:rsid w:val="007D1FFF"/>
    <w:rsid w:val="007D42A0"/>
    <w:rsid w:val="007E3CAD"/>
    <w:rsid w:val="007E685C"/>
    <w:rsid w:val="007F6108"/>
    <w:rsid w:val="007F7097"/>
    <w:rsid w:val="008067A6"/>
    <w:rsid w:val="00807623"/>
    <w:rsid w:val="008140CC"/>
    <w:rsid w:val="008251B3"/>
    <w:rsid w:val="00844F1D"/>
    <w:rsid w:val="0084749F"/>
    <w:rsid w:val="00864202"/>
    <w:rsid w:val="008B5443"/>
    <w:rsid w:val="008C7EEB"/>
    <w:rsid w:val="008D0DEF"/>
    <w:rsid w:val="008D2256"/>
    <w:rsid w:val="008D5E3D"/>
    <w:rsid w:val="008F1E4F"/>
    <w:rsid w:val="0090737A"/>
    <w:rsid w:val="00925466"/>
    <w:rsid w:val="00933FE0"/>
    <w:rsid w:val="0096108C"/>
    <w:rsid w:val="00963BA0"/>
    <w:rsid w:val="00967764"/>
    <w:rsid w:val="009810EE"/>
    <w:rsid w:val="00984CC9"/>
    <w:rsid w:val="00990E51"/>
    <w:rsid w:val="0099233F"/>
    <w:rsid w:val="009B54A0"/>
    <w:rsid w:val="009C6405"/>
    <w:rsid w:val="009F6B2C"/>
    <w:rsid w:val="00A11F20"/>
    <w:rsid w:val="00A30799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2EF7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75D4"/>
    <w:rsid w:val="00B4321F"/>
    <w:rsid w:val="00B75051"/>
    <w:rsid w:val="00B77CC5"/>
    <w:rsid w:val="00B859DE"/>
    <w:rsid w:val="00B91EB1"/>
    <w:rsid w:val="00BD0E59"/>
    <w:rsid w:val="00BD3B63"/>
    <w:rsid w:val="00BE3444"/>
    <w:rsid w:val="00C12D2F"/>
    <w:rsid w:val="00C277A8"/>
    <w:rsid w:val="00C309AE"/>
    <w:rsid w:val="00C365CE"/>
    <w:rsid w:val="00C417EB"/>
    <w:rsid w:val="00C46369"/>
    <w:rsid w:val="00C528AE"/>
    <w:rsid w:val="00CD2455"/>
    <w:rsid w:val="00CE45B0"/>
    <w:rsid w:val="00CF1393"/>
    <w:rsid w:val="00D0014D"/>
    <w:rsid w:val="00D22819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22CF"/>
    <w:rsid w:val="00DC2529"/>
    <w:rsid w:val="00DD462B"/>
    <w:rsid w:val="00DE50CB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C579D"/>
    <w:rsid w:val="00ED5BDC"/>
    <w:rsid w:val="00ED7DAC"/>
    <w:rsid w:val="00F067A6"/>
    <w:rsid w:val="00F20B25"/>
    <w:rsid w:val="00F212F3"/>
    <w:rsid w:val="00F70C03"/>
    <w:rsid w:val="00F9084A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1C4E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qFormat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25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PlainText">
    <w:name w:val="Plain Text"/>
    <w:basedOn w:val="Normal"/>
    <w:link w:val="PlainTextChar"/>
    <w:uiPriority w:val="99"/>
    <w:unhideWhenUsed/>
    <w:rsid w:val="008F1E4F"/>
    <w:pPr>
      <w:spacing w:before="0" w:line="240" w:lineRule="auto"/>
    </w:pPr>
    <w:rPr>
      <w:rFonts w:eastAsiaTheme="minorHAnsi" w:cstheme="minorBidi"/>
      <w:szCs w:val="21"/>
      <w:lang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8F1E4F"/>
    <w:rPr>
      <w:rFonts w:eastAsiaTheme="minorHAnsi" w:cstheme="minorBidi"/>
      <w:szCs w:val="21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ot.state.mn.us/consult" TargetMode="Externa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TConsultantServicesHelpLine.DOT@state.mn.u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Blue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3D36D-C428-4AB5-80A4-B7BB889DA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Blue Header.dotx</Template>
  <TotalTime>0</TotalTime>
  <Pages>1</Pages>
  <Words>239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(Blue Header)</vt:lpstr>
    </vt:vector>
  </TitlesOfParts>
  <Manager/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(Blue Header)</dc:title>
  <dc:subject>template</dc:subject>
  <dc:creator/>
  <cp:keywords>template, general</cp:keywords>
  <cp:lastModifiedBy/>
  <cp:revision>1</cp:revision>
  <dcterms:created xsi:type="dcterms:W3CDTF">2019-11-06T15:24:00Z</dcterms:created>
  <dcterms:modified xsi:type="dcterms:W3CDTF">2021-09-28T13:13:00Z</dcterms:modified>
  <cp:category>template</cp:category>
  <cp:contentStatus>active</cp:contentStatus>
</cp:coreProperties>
</file>